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C5" w:rsidRPr="00B6054A" w:rsidRDefault="00044AC5" w:rsidP="00806279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/>
        </w:rPr>
      </w:pPr>
    </w:p>
    <w:p w:rsidR="00044AC5" w:rsidRPr="00B6054A" w:rsidRDefault="00044AC5" w:rsidP="00806279">
      <w:pPr>
        <w:spacing w:after="0" w:line="240" w:lineRule="auto"/>
        <w:jc w:val="center"/>
        <w:rPr>
          <w:sz w:val="24"/>
          <w:szCs w:val="24"/>
          <w:u w:val="single"/>
          <w:lang w:val="ru-RU"/>
        </w:rPr>
      </w:pPr>
      <w:r w:rsidRPr="00B6054A">
        <w:rPr>
          <w:sz w:val="24"/>
          <w:szCs w:val="24"/>
          <w:u w:val="single"/>
          <w:lang w:val="ru-RU"/>
        </w:rPr>
        <w:t xml:space="preserve">ФИНАНСОВЫЙ ОТЧЕТ  </w:t>
      </w:r>
    </w:p>
    <w:p w:rsidR="00044AC5" w:rsidRPr="00B6054A" w:rsidRDefault="00044AC5" w:rsidP="00D6042D">
      <w:pPr>
        <w:spacing w:after="0" w:line="240" w:lineRule="auto"/>
        <w:jc w:val="center"/>
        <w:rPr>
          <w:i/>
          <w:sz w:val="24"/>
          <w:szCs w:val="24"/>
          <w:lang w:val="ru-RU"/>
        </w:rPr>
      </w:pPr>
      <w:r w:rsidRPr="00B6054A">
        <w:rPr>
          <w:i/>
          <w:sz w:val="24"/>
          <w:szCs w:val="24"/>
          <w:lang w:val="ru-RU"/>
        </w:rPr>
        <w:t>(</w:t>
      </w:r>
      <w:r w:rsidRPr="00D6042D">
        <w:rPr>
          <w:b/>
          <w:i/>
          <w:sz w:val="24"/>
          <w:szCs w:val="24"/>
          <w:lang w:val="ru-RU"/>
        </w:rPr>
        <w:t>первый</w:t>
      </w:r>
      <w:r w:rsidRPr="00B6054A">
        <w:rPr>
          <w:i/>
          <w:sz w:val="24"/>
          <w:szCs w:val="24"/>
          <w:lang w:val="ru-RU"/>
        </w:rPr>
        <w:t xml:space="preserve"> или итоговый)</w:t>
      </w:r>
    </w:p>
    <w:p w:rsidR="00044AC5" w:rsidRDefault="00044AC5" w:rsidP="00806279">
      <w:pPr>
        <w:spacing w:line="240" w:lineRule="auto"/>
        <w:jc w:val="center"/>
        <w:rPr>
          <w:sz w:val="24"/>
          <w:szCs w:val="24"/>
          <w:lang w:val="ru-RU"/>
        </w:rPr>
      </w:pPr>
      <w:r w:rsidRPr="00B6054A">
        <w:rPr>
          <w:sz w:val="24"/>
          <w:szCs w:val="24"/>
          <w:lang w:val="ru-RU"/>
        </w:rPr>
        <w:t>о поступлении и расходовании средств избирательного фонда кандидата</w:t>
      </w:r>
    </w:p>
    <w:p w:rsidR="00044AC5" w:rsidRPr="00B6054A" w:rsidRDefault="00044AC5" w:rsidP="00C24050">
      <w:pPr>
        <w:spacing w:after="0" w:line="240" w:lineRule="auto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Стефанов Алексей Алексеевич</w:t>
      </w:r>
    </w:p>
    <w:tbl>
      <w:tblPr>
        <w:tblW w:w="10315" w:type="dxa"/>
        <w:tblInd w:w="-612" w:type="dxa"/>
        <w:tblLayout w:type="fixed"/>
        <w:tblLook w:val="01E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044AC5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044AC5" w:rsidRPr="00B6054A" w:rsidRDefault="00044AC5" w:rsidP="00650C98">
            <w:pPr>
              <w:spacing w:after="0" w:line="240" w:lineRule="auto"/>
              <w:jc w:val="center"/>
              <w:rPr>
                <w:rFonts w:ascii="Calibri" w:hAnsi="Calibri"/>
                <w:sz w:val="22"/>
                <w:lang w:val="ru-RU"/>
              </w:rPr>
            </w:pPr>
            <w:r w:rsidRPr="00B6054A">
              <w:rPr>
                <w:i/>
                <w:sz w:val="24"/>
                <w:szCs w:val="24"/>
                <w:lang w:val="ru-RU"/>
              </w:rPr>
              <w:t>(фамилия, имя, отчество кандидата)</w:t>
            </w:r>
            <w:r w:rsidRPr="00B6054A">
              <w:rPr>
                <w:rFonts w:ascii="Calibri" w:hAnsi="Calibri"/>
                <w:sz w:val="22"/>
                <w:lang w:val="ru-RU"/>
              </w:rPr>
              <w:t xml:space="preserve"> </w:t>
            </w:r>
          </w:p>
          <w:p w:rsidR="00044AC5" w:rsidRPr="00D6042D" w:rsidRDefault="00044AC5" w:rsidP="00650C98">
            <w:pPr>
              <w:spacing w:after="0" w:line="240" w:lineRule="auto"/>
              <w:jc w:val="center"/>
              <w:rPr>
                <w:sz w:val="24"/>
                <w:szCs w:val="24"/>
                <w:u w:val="single"/>
                <w:lang w:val="ru-RU"/>
              </w:rPr>
            </w:pPr>
            <w:r w:rsidRPr="00B664BD">
              <w:rPr>
                <w:sz w:val="24"/>
                <w:szCs w:val="24"/>
                <w:u w:val="single"/>
                <w:lang w:val="ru-RU"/>
              </w:rPr>
              <w:t>внутригородское муниципальное образование Санкт-Петербурга город Ломоносов</w:t>
            </w:r>
            <w:r>
              <w:rPr>
                <w:sz w:val="24"/>
                <w:szCs w:val="24"/>
                <w:u w:val="single"/>
                <w:lang w:val="ru-RU"/>
              </w:rPr>
              <w:t>, г. Санкт-Петербург</w:t>
            </w:r>
          </w:p>
          <w:p w:rsidR="00044AC5" w:rsidRPr="00B6054A" w:rsidRDefault="00044AC5" w:rsidP="00650C98">
            <w:pPr>
              <w:spacing w:after="0" w:line="240" w:lineRule="auto"/>
              <w:jc w:val="center"/>
              <w:rPr>
                <w:i/>
                <w:sz w:val="24"/>
                <w:szCs w:val="24"/>
                <w:lang w:val="ru-RU"/>
              </w:rPr>
            </w:pPr>
            <w:r w:rsidRPr="00B6054A">
              <w:rPr>
                <w:i/>
                <w:sz w:val="24"/>
                <w:szCs w:val="24"/>
                <w:lang w:val="ru-RU"/>
              </w:rPr>
              <w:t xml:space="preserve"> (наименование муниципального образования, субъекта Российской Федерации)</w:t>
            </w:r>
          </w:p>
          <w:p w:rsidR="00044AC5" w:rsidRPr="00B6054A" w:rsidRDefault="00044AC5" w:rsidP="00650C98">
            <w:pPr>
              <w:spacing w:after="0" w:line="240" w:lineRule="auto"/>
              <w:jc w:val="center"/>
              <w:rPr>
                <w:i/>
                <w:sz w:val="24"/>
                <w:szCs w:val="24"/>
                <w:lang w:val="ru-RU"/>
              </w:rPr>
            </w:pPr>
            <w:r w:rsidRPr="007561DA">
              <w:rPr>
                <w:i/>
                <w:sz w:val="24"/>
                <w:szCs w:val="24"/>
                <w:lang w:val="ru-RU"/>
              </w:rPr>
              <w:t>40810810555009003531</w:t>
            </w:r>
          </w:p>
        </w:tc>
      </w:tr>
      <w:tr w:rsidR="00044AC5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044AC5" w:rsidRPr="00B6054A" w:rsidRDefault="00044AC5" w:rsidP="00650C98">
            <w:pPr>
              <w:spacing w:line="240" w:lineRule="auto"/>
              <w:jc w:val="center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(номер</w:t>
            </w:r>
            <w:r w:rsidRPr="00B6054A">
              <w:rPr>
                <w:i/>
                <w:sz w:val="24"/>
                <w:szCs w:val="24"/>
                <w:lang w:val="ru-RU"/>
              </w:rPr>
              <w:t xml:space="preserve"> специального избирательного счета)</w:t>
            </w:r>
          </w:p>
        </w:tc>
      </w:tr>
      <w:tr w:rsidR="00044AC5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044AC5" w:rsidRPr="00B6054A" w:rsidRDefault="00044AC5" w:rsidP="00C24050">
            <w:pPr>
              <w:spacing w:line="276" w:lineRule="auto"/>
              <w:jc w:val="right"/>
              <w:rPr>
                <w:i/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по состоянию на </w:t>
            </w:r>
            <w:r>
              <w:rPr>
                <w:sz w:val="24"/>
                <w:szCs w:val="24"/>
                <w:u w:val="single"/>
                <w:lang w:val="ru-RU"/>
              </w:rPr>
              <w:t>03.07.2019</w:t>
            </w:r>
            <w:r w:rsidRPr="00B6054A">
              <w:rPr>
                <w:sz w:val="24"/>
                <w:szCs w:val="24"/>
                <w:lang w:val="ru-RU"/>
              </w:rPr>
              <w:t xml:space="preserve"> года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 xml:space="preserve">Шифр </w:t>
            </w:r>
            <w:r w:rsidRPr="00B6054A">
              <w:rPr>
                <w:b/>
                <w:sz w:val="24"/>
                <w:szCs w:val="24"/>
                <w:lang w:val="ru-RU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Cs/>
                <w:sz w:val="24"/>
                <w:szCs w:val="24"/>
                <w:lang w:val="ru-RU"/>
              </w:rPr>
            </w:pPr>
            <w:r w:rsidRPr="00B6054A">
              <w:rPr>
                <w:bCs/>
                <w:sz w:val="24"/>
                <w:szCs w:val="24"/>
                <w:lang w:val="ru-RU"/>
              </w:rPr>
              <w:t xml:space="preserve">Примечание </w:t>
            </w:r>
            <w:r w:rsidRPr="00B6054A">
              <w:rPr>
                <w:bCs/>
                <w:sz w:val="24"/>
                <w:szCs w:val="24"/>
                <w:lang w:val="ru-RU"/>
              </w:rPr>
              <w:br/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4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в том числе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из них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B664BD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hAnsi="Arial" w:cs="Arial"/>
                <w:color w:val="000000"/>
                <w:sz w:val="22"/>
                <w:szCs w:val="20"/>
                <w:lang w:val="ru-RU" w:eastAsia="ru-RU"/>
              </w:rPr>
              <w:t xml:space="preserve"> </w:t>
            </w:r>
            <w:r w:rsidRPr="00B6054A">
              <w:rPr>
                <w:sz w:val="24"/>
                <w:szCs w:val="24"/>
                <w:lang w:val="ru-RU"/>
              </w:rPr>
              <w:t>подпадающих под действие п. 6 ст. 58 ФЗ</w:t>
            </w:r>
          </w:p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№ 67-ФЗ </w:t>
            </w:r>
            <w:r w:rsidRPr="00B6054A">
              <w:rPr>
                <w:bCs/>
                <w:sz w:val="24"/>
                <w:szCs w:val="24"/>
                <w:vertAlign w:val="superscript"/>
                <w:lang w:val="ru-RU"/>
              </w:rPr>
              <w:footnoteReference w:customMarkFollows="1" w:id="1"/>
              <w:t>*</w:t>
            </w:r>
          </w:p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из них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Возвращено денежных средств из избирательного фонда, всего </w:t>
            </w:r>
          </w:p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в том числе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из них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Израсходовано средств, всего </w:t>
            </w:r>
          </w:p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в том числе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color w:val="000000"/>
                <w:sz w:val="24"/>
                <w:szCs w:val="24"/>
                <w:lang w:val="ru-RU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B6054A">
              <w:rPr>
                <w:color w:val="000000"/>
                <w:sz w:val="24"/>
                <w:szCs w:val="24"/>
                <w:lang w:val="ru-RU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из них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color w:val="000000"/>
                <w:sz w:val="24"/>
                <w:szCs w:val="24"/>
                <w:lang w:val="ru-RU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sz w:val="24"/>
                <w:szCs w:val="24"/>
                <w:vertAlign w:val="superscript"/>
                <w:lang w:val="ru-RU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44AC5" w:rsidRPr="00B6054A" w:rsidTr="00650C98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Остаток средств фонда на дату сдачи отчета (заверяется банковской справкой) </w:t>
            </w:r>
          </w:p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 w:rsidRPr="00B6054A">
              <w:rPr>
                <w:sz w:val="24"/>
                <w:szCs w:val="24"/>
                <w:lang w:val="ru-RU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AC5" w:rsidRPr="00B6054A" w:rsidRDefault="00044AC5" w:rsidP="00650C98">
            <w:pPr>
              <w:spacing w:after="0"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AC5" w:rsidRPr="00B6054A" w:rsidRDefault="00044AC5" w:rsidP="00650C98">
            <w:pPr>
              <w:spacing w:after="0" w:line="276" w:lineRule="auto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</w:tbl>
    <w:p w:rsidR="00044AC5" w:rsidRPr="00B6054A" w:rsidRDefault="00044AC5" w:rsidP="00806279">
      <w:pPr>
        <w:spacing w:line="276" w:lineRule="auto"/>
        <w:jc w:val="left"/>
        <w:rPr>
          <w:sz w:val="24"/>
          <w:szCs w:val="24"/>
          <w:lang w:val="ru-RU"/>
        </w:rPr>
      </w:pPr>
      <w:r w:rsidRPr="00B6054A">
        <w:rPr>
          <w:sz w:val="24"/>
          <w:szCs w:val="24"/>
          <w:lang w:val="ru-RU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10535" w:type="dxa"/>
        <w:tblInd w:w="-612" w:type="dxa"/>
        <w:tblLook w:val="01E0"/>
      </w:tblPr>
      <w:tblGrid>
        <w:gridCol w:w="4718"/>
        <w:gridCol w:w="2072"/>
        <w:gridCol w:w="335"/>
        <w:gridCol w:w="3410"/>
      </w:tblGrid>
      <w:tr w:rsidR="00044AC5" w:rsidRPr="00B6054A" w:rsidTr="007561DA">
        <w:trPr>
          <w:trHeight w:hRule="exact" w:val="284"/>
        </w:trPr>
        <w:tc>
          <w:tcPr>
            <w:tcW w:w="4718" w:type="dxa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Кандидат/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044AC5" w:rsidRPr="00B6054A" w:rsidRDefault="00044AC5" w:rsidP="00C24050">
            <w:pPr>
              <w:spacing w:line="276" w:lineRule="auto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03.07.2019</w:t>
            </w: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:rsidR="00044AC5" w:rsidRPr="00B6054A" w:rsidRDefault="00044AC5" w:rsidP="007561DA">
            <w:pPr>
              <w:spacing w:after="0" w:line="240" w:lineRule="auto"/>
              <w:jc w:val="left"/>
              <w:rPr>
                <w:sz w:val="24"/>
                <w:szCs w:val="24"/>
                <w:lang w:val="ru-RU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val="ru-RU"/>
              </w:rPr>
              <w:t>Стефанов Алексей Алексеевич</w:t>
            </w:r>
          </w:p>
          <w:p w:rsidR="00044AC5" w:rsidRPr="00B6054A" w:rsidRDefault="00044AC5" w:rsidP="00C24050">
            <w:pPr>
              <w:spacing w:line="276" w:lineRule="auto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044AC5" w:rsidRPr="00B6054A" w:rsidTr="007561DA">
        <w:trPr>
          <w:trHeight w:hRule="exact" w:val="586"/>
        </w:trPr>
        <w:tc>
          <w:tcPr>
            <w:tcW w:w="4718" w:type="dxa"/>
          </w:tcPr>
          <w:p w:rsidR="00044AC5" w:rsidRPr="00B6054A" w:rsidRDefault="00044AC5" w:rsidP="00650C98">
            <w:pPr>
              <w:spacing w:line="276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B6054A">
              <w:rPr>
                <w:b/>
                <w:sz w:val="24"/>
                <w:szCs w:val="24"/>
                <w:lang w:val="ru-RU"/>
              </w:rPr>
              <w:t>Уполномоченный представитель по финансовым вопросам</w:t>
            </w:r>
          </w:p>
        </w:tc>
        <w:tc>
          <w:tcPr>
            <w:tcW w:w="2072" w:type="dxa"/>
            <w:tcBorders>
              <w:top w:val="single" w:sz="4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center"/>
              <w:rPr>
                <w:sz w:val="16"/>
                <w:szCs w:val="16"/>
                <w:lang w:val="ru-RU"/>
              </w:rPr>
            </w:pPr>
            <w:r w:rsidRPr="00B6054A">
              <w:rPr>
                <w:sz w:val="16"/>
                <w:szCs w:val="16"/>
                <w:lang w:val="ru-RU"/>
              </w:rPr>
              <w:t>(подпись, дата)</w:t>
            </w: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410" w:type="dxa"/>
            <w:tcBorders>
              <w:top w:val="single" w:sz="4" w:space="0" w:color="auto"/>
            </w:tcBorders>
          </w:tcPr>
          <w:p w:rsidR="00044AC5" w:rsidRPr="00B6054A" w:rsidRDefault="00044AC5" w:rsidP="00650C98">
            <w:pPr>
              <w:spacing w:line="276" w:lineRule="auto"/>
              <w:jc w:val="left"/>
              <w:rPr>
                <w:sz w:val="16"/>
                <w:szCs w:val="16"/>
                <w:lang w:val="ru-RU"/>
              </w:rPr>
            </w:pPr>
            <w:r w:rsidRPr="00B6054A">
              <w:rPr>
                <w:sz w:val="16"/>
                <w:szCs w:val="16"/>
                <w:lang w:val="ru-RU"/>
              </w:rPr>
              <w:t>(фамилия,имя,отчество)</w:t>
            </w:r>
          </w:p>
        </w:tc>
      </w:tr>
    </w:tbl>
    <w:p w:rsidR="00044AC5" w:rsidRPr="006F7044" w:rsidRDefault="00044AC5" w:rsidP="00806279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/>
        </w:rPr>
      </w:pPr>
    </w:p>
    <w:p w:rsidR="00044AC5" w:rsidRDefault="00044AC5"/>
    <w:sectPr w:rsidR="00044AC5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AC5" w:rsidRDefault="00044AC5" w:rsidP="00806279">
      <w:pPr>
        <w:spacing w:after="0" w:line="240" w:lineRule="auto"/>
      </w:pPr>
      <w:r>
        <w:separator/>
      </w:r>
    </w:p>
  </w:endnote>
  <w:endnote w:type="continuationSeparator" w:id="0">
    <w:p w:rsidR="00044AC5" w:rsidRDefault="00044AC5" w:rsidP="00806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AC5" w:rsidRDefault="00044AC5" w:rsidP="00806279">
      <w:pPr>
        <w:spacing w:after="0" w:line="240" w:lineRule="auto"/>
      </w:pPr>
      <w:r>
        <w:separator/>
      </w:r>
    </w:p>
  </w:footnote>
  <w:footnote w:type="continuationSeparator" w:id="0">
    <w:p w:rsidR="00044AC5" w:rsidRDefault="00044AC5" w:rsidP="00806279">
      <w:pPr>
        <w:spacing w:after="0" w:line="240" w:lineRule="auto"/>
      </w:pPr>
      <w:r>
        <w:continuationSeparator/>
      </w:r>
    </w:p>
  </w:footnote>
  <w:footnote w:id="1">
    <w:p w:rsidR="00044AC5" w:rsidRDefault="00044AC5" w:rsidP="00806279">
      <w:pPr>
        <w:pStyle w:val="FootnoteText"/>
      </w:pPr>
      <w:r w:rsidRPr="00B6054A">
        <w:rPr>
          <w:rStyle w:val="FootnoteReference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044AC5" w:rsidRDefault="00044AC5" w:rsidP="00806279">
      <w:pPr>
        <w:pStyle w:val="FootnoteText"/>
      </w:pPr>
      <w:r w:rsidRPr="007F42BA">
        <w:rPr>
          <w:rStyle w:val="FootnoteReference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F69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AC5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3C13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1D36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50D3"/>
    <w:rsid w:val="00276615"/>
    <w:rsid w:val="002813F4"/>
    <w:rsid w:val="002816D3"/>
    <w:rsid w:val="00286D8B"/>
    <w:rsid w:val="0029136C"/>
    <w:rsid w:val="00292718"/>
    <w:rsid w:val="00293596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3126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3077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6568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46315"/>
    <w:rsid w:val="00650621"/>
    <w:rsid w:val="00650C98"/>
    <w:rsid w:val="00651413"/>
    <w:rsid w:val="0065158F"/>
    <w:rsid w:val="00652D5C"/>
    <w:rsid w:val="00656513"/>
    <w:rsid w:val="00657A0A"/>
    <w:rsid w:val="006611C5"/>
    <w:rsid w:val="006620ED"/>
    <w:rsid w:val="00662856"/>
    <w:rsid w:val="00664DBE"/>
    <w:rsid w:val="00665091"/>
    <w:rsid w:val="00666A4C"/>
    <w:rsid w:val="00670434"/>
    <w:rsid w:val="00675C3F"/>
    <w:rsid w:val="006824EC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1FD1"/>
    <w:rsid w:val="006A2287"/>
    <w:rsid w:val="006A35D3"/>
    <w:rsid w:val="006A5476"/>
    <w:rsid w:val="006A79CD"/>
    <w:rsid w:val="006B1DA3"/>
    <w:rsid w:val="006B3B0B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E6B1F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044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61DA"/>
    <w:rsid w:val="0075711D"/>
    <w:rsid w:val="0076027F"/>
    <w:rsid w:val="0076060C"/>
    <w:rsid w:val="00762A84"/>
    <w:rsid w:val="0076376F"/>
    <w:rsid w:val="0076395F"/>
    <w:rsid w:val="00765870"/>
    <w:rsid w:val="00766DA3"/>
    <w:rsid w:val="00767493"/>
    <w:rsid w:val="007705AE"/>
    <w:rsid w:val="00770A0B"/>
    <w:rsid w:val="00770F75"/>
    <w:rsid w:val="00774AD5"/>
    <w:rsid w:val="00777084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E54"/>
    <w:rsid w:val="007F3B22"/>
    <w:rsid w:val="007F3C6F"/>
    <w:rsid w:val="007F42BA"/>
    <w:rsid w:val="007F5382"/>
    <w:rsid w:val="007F55D7"/>
    <w:rsid w:val="008009AA"/>
    <w:rsid w:val="0080256E"/>
    <w:rsid w:val="00802A84"/>
    <w:rsid w:val="00803CA1"/>
    <w:rsid w:val="00803DF8"/>
    <w:rsid w:val="00806279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5F69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3425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54A"/>
    <w:rsid w:val="00B60CA7"/>
    <w:rsid w:val="00B618A3"/>
    <w:rsid w:val="00B61947"/>
    <w:rsid w:val="00B64E5A"/>
    <w:rsid w:val="00B664BD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6839"/>
    <w:rsid w:val="00C17234"/>
    <w:rsid w:val="00C204F3"/>
    <w:rsid w:val="00C234BB"/>
    <w:rsid w:val="00C24050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042D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C5990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4370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279"/>
    <w:pPr>
      <w:spacing w:after="200" w:line="360" w:lineRule="auto"/>
      <w:jc w:val="both"/>
    </w:pPr>
    <w:rPr>
      <w:rFonts w:ascii="Times New Roman" w:eastAsia="Times New Roman" w:hAnsi="Times New Roman"/>
      <w:sz w:val="28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806279"/>
    <w:pPr>
      <w:spacing w:after="0" w:line="240" w:lineRule="auto"/>
      <w:jc w:val="left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806279"/>
    <w:rPr>
      <w:rFonts w:ascii="Calibri" w:eastAsia="Times New Roman" w:hAnsi="Calibri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rsid w:val="00806279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623</Words>
  <Characters>3555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ФИНАНСОВЫЙ ОТЧЕТ  </dc:title>
  <dc:subject/>
  <dc:creator>Панько Светлана Юрьевна</dc:creator>
  <cp:keywords/>
  <dc:description/>
  <cp:lastModifiedBy>Spilberg</cp:lastModifiedBy>
  <cp:revision>2</cp:revision>
  <dcterms:created xsi:type="dcterms:W3CDTF">2019-07-02T17:35:00Z</dcterms:created>
  <dcterms:modified xsi:type="dcterms:W3CDTF">2019-07-02T17:35:00Z</dcterms:modified>
</cp:coreProperties>
</file>