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495634" w:rsidRDefault="00495634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Местная а</w:t>
      </w:r>
      <w:r w:rsidRPr="00DF3484">
        <w:rPr>
          <w:b/>
          <w:bCs/>
          <w:sz w:val="20"/>
          <w:szCs w:val="20"/>
          <w:u w:val="single"/>
        </w:rPr>
        <w:t>дминистрация муниципального образования город Ломоносов</w:t>
      </w:r>
    </w:p>
    <w:p w:rsidR="00A41491" w:rsidRDefault="00A41491" w:rsidP="00A41491">
      <w:pPr>
        <w:jc w:val="center"/>
        <w:rPr>
          <w:b/>
          <w:bCs/>
          <w:sz w:val="20"/>
          <w:szCs w:val="20"/>
          <w:u w:val="single"/>
        </w:rPr>
      </w:pPr>
    </w:p>
    <w:p w:rsidR="00A41491" w:rsidRDefault="00A41491" w:rsidP="00A41491">
      <w:pPr>
        <w:jc w:val="center"/>
        <w:rPr>
          <w:b/>
          <w:bCs/>
          <w:u w:val="single"/>
        </w:rPr>
      </w:pPr>
      <w:r w:rsidRPr="00DF3484">
        <w:rPr>
          <w:b/>
          <w:bCs/>
          <w:u w:val="single"/>
        </w:rPr>
        <w:t>Муниципальное казенное учреждение муниципального образования город Ломоносов</w:t>
      </w:r>
    </w:p>
    <w:p w:rsidR="00A41491" w:rsidRPr="00DF3484" w:rsidRDefault="00A41491" w:rsidP="00A41491">
      <w:pPr>
        <w:jc w:val="center"/>
        <w:rPr>
          <w:u w:val="single"/>
        </w:rPr>
      </w:pPr>
      <w:r>
        <w:rPr>
          <w:b/>
          <w:bCs/>
          <w:u w:val="single"/>
        </w:rPr>
        <w:t>«Информационный центр»</w:t>
      </w:r>
    </w:p>
    <w:p w:rsidR="00A41491" w:rsidRDefault="00A41491" w:rsidP="00A41491">
      <w:pPr>
        <w:jc w:val="center"/>
      </w:pPr>
      <w:r>
        <w:t>198412, г. Ломоносов, Дворцовый пр., д.40</w:t>
      </w:r>
    </w:p>
    <w:p w:rsidR="00A41491" w:rsidRDefault="00A41491" w:rsidP="009610DB">
      <w:pPr>
        <w:jc w:val="center"/>
        <w:rPr>
          <w:b/>
          <w:bCs/>
          <w:sz w:val="28"/>
          <w:szCs w:val="28"/>
        </w:rPr>
      </w:pPr>
    </w:p>
    <w:p w:rsidR="009610DB" w:rsidRDefault="00D2181E" w:rsidP="009610DB">
      <w:pPr>
        <w:jc w:val="center"/>
        <w:rPr>
          <w:b/>
          <w:bCs/>
          <w:sz w:val="28"/>
          <w:szCs w:val="28"/>
        </w:rPr>
      </w:pPr>
      <w:r w:rsidRPr="009E2296">
        <w:rPr>
          <w:b/>
          <w:bCs/>
          <w:sz w:val="28"/>
          <w:szCs w:val="28"/>
        </w:rPr>
        <w:t>У</w:t>
      </w:r>
      <w:r w:rsidR="009610DB" w:rsidRPr="009E2296">
        <w:rPr>
          <w:b/>
          <w:bCs/>
          <w:sz w:val="28"/>
          <w:szCs w:val="28"/>
        </w:rPr>
        <w:t>чёт проводимых мероприятий</w:t>
      </w:r>
    </w:p>
    <w:p w:rsidR="000C7848" w:rsidRDefault="00D71910" w:rsidP="000C78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Декабрь </w:t>
      </w:r>
      <w:r w:rsidR="000C7848" w:rsidRPr="009E2296">
        <w:rPr>
          <w:b/>
          <w:bCs/>
          <w:sz w:val="28"/>
          <w:szCs w:val="28"/>
        </w:rPr>
        <w:t>20</w:t>
      </w:r>
      <w:r w:rsidR="00827857" w:rsidRPr="009E2296">
        <w:rPr>
          <w:b/>
          <w:bCs/>
          <w:sz w:val="28"/>
          <w:szCs w:val="28"/>
        </w:rPr>
        <w:t>1</w:t>
      </w:r>
      <w:r w:rsidR="00B75224">
        <w:rPr>
          <w:b/>
          <w:bCs/>
          <w:sz w:val="28"/>
          <w:szCs w:val="28"/>
        </w:rPr>
        <w:t>9</w:t>
      </w:r>
      <w:r w:rsidR="000C7848" w:rsidRPr="009E2296">
        <w:rPr>
          <w:b/>
          <w:bCs/>
          <w:sz w:val="28"/>
          <w:szCs w:val="28"/>
        </w:rPr>
        <w:t xml:space="preserve"> г.</w:t>
      </w:r>
    </w:p>
    <w:p w:rsidR="009610DB" w:rsidRPr="00540228" w:rsidRDefault="009E2296" w:rsidP="006E0C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vertAlign w:val="superscript"/>
        </w:rPr>
        <w:t xml:space="preserve"> </w:t>
      </w: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77"/>
        <w:gridCol w:w="2809"/>
        <w:gridCol w:w="1134"/>
        <w:gridCol w:w="1843"/>
        <w:gridCol w:w="708"/>
        <w:gridCol w:w="3119"/>
        <w:gridCol w:w="1843"/>
        <w:gridCol w:w="1275"/>
        <w:gridCol w:w="1418"/>
      </w:tblGrid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№ п/п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дата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9610DB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Тема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Форма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проведе</w:t>
            </w:r>
            <w:proofErr w:type="spellEnd"/>
            <w:r w:rsidRPr="009E2296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9E2296">
              <w:rPr>
                <w:sz w:val="22"/>
                <w:szCs w:val="22"/>
              </w:rPr>
              <w:t>ния</w:t>
            </w:r>
            <w:proofErr w:type="spellEnd"/>
            <w:proofErr w:type="gramEnd"/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Место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827857" w:rsidP="000C784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E2296">
              <w:rPr>
                <w:sz w:val="22"/>
                <w:szCs w:val="22"/>
              </w:rPr>
              <w:t>Присутство</w:t>
            </w:r>
            <w:proofErr w:type="spellEnd"/>
            <w:r w:rsidRPr="009E2296">
              <w:rPr>
                <w:sz w:val="22"/>
                <w:szCs w:val="22"/>
              </w:rPr>
              <w:t>-вали</w:t>
            </w:r>
            <w:proofErr w:type="gramEnd"/>
            <w:r w:rsidRPr="009E2296">
              <w:rPr>
                <w:sz w:val="22"/>
                <w:szCs w:val="22"/>
              </w:rPr>
              <w:t xml:space="preserve"> (Ф.И.О.)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7A7988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Выдана печатная продукция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Демонстрация</w:t>
            </w:r>
          </w:p>
          <w:p w:rsidR="000A2480" w:rsidRPr="009E2296" w:rsidRDefault="000A2480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фильмов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>Кто проводил мероприятие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Pr="009E2296" w:rsidRDefault="00827857" w:rsidP="006E0C33">
            <w:pPr>
              <w:jc w:val="center"/>
              <w:rPr>
                <w:sz w:val="22"/>
                <w:szCs w:val="22"/>
              </w:rPr>
            </w:pPr>
            <w:r w:rsidRPr="009E2296">
              <w:rPr>
                <w:sz w:val="22"/>
                <w:szCs w:val="22"/>
              </w:rPr>
              <w:t xml:space="preserve">Подпись </w:t>
            </w:r>
            <w:proofErr w:type="spellStart"/>
            <w:proofErr w:type="gramStart"/>
            <w:r w:rsidRPr="009E2296">
              <w:rPr>
                <w:sz w:val="22"/>
                <w:szCs w:val="22"/>
              </w:rPr>
              <w:t>прово-дившего</w:t>
            </w:r>
            <w:proofErr w:type="spellEnd"/>
            <w:proofErr w:type="gramEnd"/>
          </w:p>
        </w:tc>
      </w:tr>
      <w:tr w:rsidR="00827857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1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2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ind w:hanging="7"/>
              <w:jc w:val="center"/>
            </w:pPr>
            <w:r w:rsidRPr="00540228"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4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 w:rsidRPr="00540228">
              <w:t>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7857" w:rsidRPr="00540228" w:rsidRDefault="00827857" w:rsidP="006E0C33">
            <w:pPr>
              <w:jc w:val="center"/>
            </w:pPr>
            <w: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7857" w:rsidRDefault="00827857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1.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6964" w:rsidRDefault="006C3C40" w:rsidP="00214E6D">
            <w:pPr>
              <w:jc w:val="center"/>
            </w:pPr>
            <w:r>
              <w:t>1</w:t>
            </w:r>
            <w:r w:rsidR="00B75224">
              <w:t>6</w:t>
            </w:r>
            <w:r>
              <w:t>.1</w:t>
            </w:r>
            <w:r w:rsidR="00B75224">
              <w:t>2</w:t>
            </w:r>
          </w:p>
          <w:p w:rsidR="006C3C40" w:rsidRPr="00540228" w:rsidRDefault="006C3C40" w:rsidP="00214E6D">
            <w:pPr>
              <w:jc w:val="center"/>
            </w:pPr>
            <w:r>
              <w:t>15.00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BD" w:rsidRPr="006039F7" w:rsidRDefault="00C9336E" w:rsidP="00C9336E">
            <w:pPr>
              <w:ind w:hanging="7"/>
              <w:jc w:val="center"/>
            </w:pPr>
            <w:r>
              <w:rPr>
                <w:b/>
                <w:u w:val="single"/>
              </w:rPr>
              <w:t xml:space="preserve">Тема </w:t>
            </w:r>
            <w:r w:rsidRPr="00C9336E">
              <w:rPr>
                <w:b/>
                <w:u w:val="single"/>
              </w:rPr>
              <w:t>№8</w:t>
            </w:r>
            <w:r>
              <w:t xml:space="preserve"> </w:t>
            </w:r>
            <w:proofErr w:type="gramStart"/>
            <w:r>
              <w:t xml:space="preserve">«  </w:t>
            </w:r>
            <w:r w:rsidRPr="00C9336E">
              <w:rPr>
                <w:lang w:eastAsia="en-US"/>
              </w:rPr>
              <w:t>Действия</w:t>
            </w:r>
            <w:proofErr w:type="gramEnd"/>
            <w:r w:rsidRPr="00C9336E">
              <w:rPr>
                <w:lang w:eastAsia="en-US"/>
              </w:rPr>
              <w:t xml:space="preserve"> населения в условиях негативных и опасных факторов бытового характера. Оказание первой помощи</w:t>
            </w:r>
            <w:r w:rsidRPr="00866889">
              <w:rPr>
                <w:sz w:val="28"/>
                <w:szCs w:val="28"/>
                <w:lang w:eastAsia="en-US"/>
              </w:rPr>
              <w:t>.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469F" w:rsidRDefault="001B5575" w:rsidP="006E0C33">
            <w:pPr>
              <w:jc w:val="center"/>
            </w:pPr>
            <w:r>
              <w:t xml:space="preserve"> </w:t>
            </w:r>
          </w:p>
          <w:p w:rsidR="006039F7" w:rsidRDefault="00042429" w:rsidP="006E0C33">
            <w:pPr>
              <w:jc w:val="center"/>
            </w:pPr>
            <w:r>
              <w:t>лекция</w:t>
            </w:r>
          </w:p>
          <w:p w:rsidR="008E6964" w:rsidRDefault="006039F7" w:rsidP="006E0C33">
            <w:pPr>
              <w:jc w:val="center"/>
            </w:pPr>
            <w:r>
              <w:t>1 час</w:t>
            </w:r>
            <w:r w:rsidR="007319C7">
              <w:t xml:space="preserve"> </w:t>
            </w:r>
          </w:p>
          <w:p w:rsidR="00C9336E" w:rsidRDefault="00C9336E" w:rsidP="006E0C33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C9336E" w:rsidRPr="00540228" w:rsidRDefault="00C9336E" w:rsidP="006E0C33">
            <w:pPr>
              <w:jc w:val="center"/>
            </w:pPr>
            <w:r>
              <w:t xml:space="preserve">1 час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5224" w:rsidRDefault="00B75224" w:rsidP="00B75224">
            <w:pPr>
              <w:jc w:val="center"/>
            </w:pPr>
            <w:r>
              <w:t>УКП</w:t>
            </w:r>
          </w:p>
          <w:p w:rsidR="003C5C3E" w:rsidRDefault="003C5C3E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3C5C3E" w:rsidRDefault="003C5C3E" w:rsidP="00A25FBA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B3D4F" w:rsidRPr="00540228" w:rsidRDefault="00E17D69" w:rsidP="00E17D69">
            <w:pPr>
              <w:jc w:val="center"/>
            </w:pPr>
            <w:r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DD281D" w:rsidP="006E0C33">
            <w:pPr>
              <w:jc w:val="center"/>
            </w:pPr>
            <w:r>
              <w:t>0</w:t>
            </w:r>
            <w:r w:rsidR="00B75224">
              <w:t>9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465D" w:rsidRDefault="0065465D" w:rsidP="0065465D">
            <w:pPr>
              <w:jc w:val="center"/>
            </w:pPr>
          </w:p>
          <w:p w:rsidR="002F2BC8" w:rsidRDefault="00971F67" w:rsidP="002F2BC8">
            <w:pPr>
              <w:jc w:val="center"/>
              <w:rPr>
                <w:bCs/>
              </w:rPr>
            </w:pPr>
            <w:r>
              <w:t xml:space="preserve"> </w:t>
            </w:r>
            <w:r w:rsidR="002F2BC8">
              <w:rPr>
                <w:bCs/>
              </w:rPr>
              <w:t xml:space="preserve"> </w:t>
            </w:r>
            <w:proofErr w:type="gramStart"/>
            <w:r w:rsidR="002F2BC8">
              <w:rPr>
                <w:bCs/>
              </w:rPr>
              <w:t>« Первая</w:t>
            </w:r>
            <w:proofErr w:type="gramEnd"/>
            <w:r w:rsidR="002F2BC8">
              <w:rPr>
                <w:bCs/>
              </w:rPr>
              <w:t xml:space="preserve"> помощь при </w:t>
            </w:r>
            <w:proofErr w:type="spellStart"/>
            <w:r w:rsidR="002F2BC8">
              <w:rPr>
                <w:bCs/>
              </w:rPr>
              <w:t>ранениях,ожогах</w:t>
            </w:r>
            <w:proofErr w:type="spellEnd"/>
            <w:r w:rsidR="002F2BC8"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«Первая помощь </w:t>
            </w:r>
            <w:r w:rsidR="00B75224">
              <w:rPr>
                <w:bCs/>
              </w:rPr>
              <w:t>пострадавшим</w:t>
            </w:r>
            <w:r>
              <w:rPr>
                <w:bCs/>
              </w:rPr>
              <w:t>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6C52BE" w:rsidRDefault="006C52BE" w:rsidP="00933344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5224" w:rsidRDefault="00406258" w:rsidP="00C9793B">
            <w:pPr>
              <w:rPr>
                <w:bCs/>
                <w:iCs/>
              </w:rPr>
            </w:pPr>
            <w:r>
              <w:rPr>
                <w:bCs/>
                <w:iCs/>
              </w:rPr>
              <w:t>1.</w:t>
            </w:r>
            <w:r w:rsidR="00C9793B">
              <w:rPr>
                <w:bCs/>
                <w:iCs/>
              </w:rPr>
              <w:t xml:space="preserve">«Оказание первой </w:t>
            </w:r>
            <w:r w:rsidR="00B75224">
              <w:rPr>
                <w:bCs/>
                <w:iCs/>
              </w:rPr>
              <w:t>мед</w:t>
            </w:r>
            <w:r w:rsidR="00C9793B">
              <w:rPr>
                <w:bCs/>
                <w:iCs/>
              </w:rPr>
              <w:t>помощи</w:t>
            </w:r>
            <w:r w:rsidR="00B75224">
              <w:rPr>
                <w:bCs/>
                <w:iCs/>
              </w:rPr>
              <w:t xml:space="preserve"> при несчастных случаях</w:t>
            </w:r>
            <w:r w:rsidR="00C9793B">
              <w:rPr>
                <w:bCs/>
                <w:iCs/>
              </w:rPr>
              <w:t>»</w:t>
            </w:r>
            <w:r w:rsidR="00B75224">
              <w:rPr>
                <w:bCs/>
                <w:iCs/>
              </w:rPr>
              <w:t xml:space="preserve">, </w:t>
            </w:r>
            <w:proofErr w:type="gramStart"/>
            <w:r>
              <w:rPr>
                <w:bCs/>
                <w:iCs/>
              </w:rPr>
              <w:t>2.</w:t>
            </w:r>
            <w:r w:rsidR="00B75224">
              <w:rPr>
                <w:bCs/>
                <w:iCs/>
              </w:rPr>
              <w:t>«</w:t>
            </w:r>
            <w:proofErr w:type="gramEnd"/>
            <w:r w:rsidR="00B75224">
              <w:rPr>
                <w:bCs/>
                <w:iCs/>
              </w:rPr>
              <w:t xml:space="preserve">Правила ПБ в Новогодние праздники», </w:t>
            </w:r>
            <w:r>
              <w:rPr>
                <w:bCs/>
                <w:iCs/>
              </w:rPr>
              <w:t>3.</w:t>
            </w:r>
            <w:r w:rsidR="00B75224">
              <w:rPr>
                <w:bCs/>
                <w:iCs/>
              </w:rPr>
              <w:t>«Первая помощь при бытовых травмах»</w:t>
            </w:r>
          </w:p>
          <w:p w:rsidR="006C3C40" w:rsidRDefault="006C3C40" w:rsidP="00C9793B">
            <w:r>
              <w:rPr>
                <w:bCs/>
                <w:iCs/>
              </w:rPr>
              <w:t xml:space="preserve"> 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933344" w:rsidRDefault="00933344" w:rsidP="006E0C33">
            <w:pPr>
              <w:jc w:val="center"/>
            </w:pPr>
          </w:p>
          <w:p w:rsidR="00EF089E" w:rsidRDefault="00EF089E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</w:tr>
      <w:tr w:rsidR="00EB3D4F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EB3D4F" w:rsidP="006E0C33">
            <w:pPr>
              <w:jc w:val="center"/>
            </w:pPr>
            <w:r>
              <w:t>2.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5C3E" w:rsidRDefault="00B75224" w:rsidP="006E0C33">
            <w:pPr>
              <w:jc w:val="center"/>
            </w:pPr>
            <w:r>
              <w:t>18</w:t>
            </w:r>
            <w:r w:rsidR="003C5C3E">
              <w:t>.1</w:t>
            </w:r>
            <w:r>
              <w:t>2</w:t>
            </w:r>
          </w:p>
          <w:p w:rsidR="00EB3D4F" w:rsidRPr="00540228" w:rsidRDefault="003C5C3E" w:rsidP="006E0C33">
            <w:pPr>
              <w:jc w:val="center"/>
            </w:pPr>
            <w:r>
              <w:t>11.00</w:t>
            </w:r>
            <w:r w:rsidR="00957C52">
              <w:t xml:space="preserve"> 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17D69" w:rsidRPr="006039F7" w:rsidRDefault="00C9336E" w:rsidP="00042429">
            <w:pPr>
              <w:ind w:hanging="7"/>
            </w:pPr>
            <w:r>
              <w:rPr>
                <w:b/>
                <w:u w:val="single"/>
              </w:rPr>
              <w:t xml:space="preserve"> Тема </w:t>
            </w:r>
            <w:r w:rsidRPr="00C9336E">
              <w:rPr>
                <w:b/>
                <w:u w:val="single"/>
              </w:rPr>
              <w:t>№8</w:t>
            </w:r>
            <w:r>
              <w:t xml:space="preserve"> </w:t>
            </w:r>
            <w:proofErr w:type="gramStart"/>
            <w:r>
              <w:t xml:space="preserve">«  </w:t>
            </w:r>
            <w:r w:rsidRPr="00C9336E">
              <w:rPr>
                <w:lang w:eastAsia="en-US"/>
              </w:rPr>
              <w:t>Действия</w:t>
            </w:r>
            <w:proofErr w:type="gramEnd"/>
            <w:r w:rsidRPr="00C9336E">
              <w:rPr>
                <w:lang w:eastAsia="en-US"/>
              </w:rPr>
              <w:t xml:space="preserve"> населения в условиях негативных и опасных факторов бытового характера. Оказание первой помощи</w:t>
            </w:r>
            <w:r w:rsidRPr="00866889">
              <w:rPr>
                <w:sz w:val="28"/>
                <w:szCs w:val="28"/>
                <w:lang w:eastAsia="en-US"/>
              </w:rPr>
              <w:t>.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042429" w:rsidP="00C06911">
            <w:pPr>
              <w:jc w:val="center"/>
            </w:pPr>
            <w:r>
              <w:t>лекция</w:t>
            </w:r>
          </w:p>
          <w:p w:rsidR="00C06911" w:rsidRDefault="006039F7" w:rsidP="00C06911">
            <w:pPr>
              <w:jc w:val="center"/>
            </w:pPr>
            <w:r>
              <w:t>1</w:t>
            </w:r>
            <w:r w:rsidR="00C06911">
              <w:t xml:space="preserve"> час</w:t>
            </w:r>
            <w:r>
              <w:t xml:space="preserve"> 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C22219" w:rsidRDefault="00C9336E" w:rsidP="00C9336E">
            <w:pPr>
              <w:jc w:val="center"/>
            </w:pPr>
            <w:r>
              <w:t>1 час</w:t>
            </w:r>
          </w:p>
          <w:p w:rsidR="00EB3D4F" w:rsidRPr="00540228" w:rsidRDefault="00933344" w:rsidP="00C22219">
            <w:pPr>
              <w:jc w:val="center"/>
            </w:pPr>
            <w:r>
              <w:t xml:space="preserve"> </w:t>
            </w:r>
            <w:r w:rsidR="008E6964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25FBA" w:rsidRDefault="00A25FBA" w:rsidP="00E17D69">
            <w:pPr>
              <w:jc w:val="center"/>
            </w:pPr>
          </w:p>
          <w:p w:rsidR="00DD281D" w:rsidRDefault="00B75224" w:rsidP="00E17D69">
            <w:pPr>
              <w:jc w:val="center"/>
            </w:pPr>
            <w:r>
              <w:t>ВЖС «Надежда России»</w:t>
            </w:r>
          </w:p>
          <w:p w:rsidR="003C5C3E" w:rsidRDefault="003C5C3E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A25FBA" w:rsidRDefault="00A25FBA" w:rsidP="00E17D69">
            <w:pPr>
              <w:jc w:val="center"/>
            </w:pPr>
          </w:p>
          <w:p w:rsidR="00E17D69" w:rsidRDefault="007837C9" w:rsidP="00E17D69">
            <w:pPr>
              <w:jc w:val="center"/>
            </w:pPr>
            <w:r>
              <w:t xml:space="preserve"> </w:t>
            </w:r>
          </w:p>
          <w:p w:rsidR="00E17D69" w:rsidRDefault="00E17D69" w:rsidP="00E17D69">
            <w:pPr>
              <w:jc w:val="center"/>
            </w:pPr>
          </w:p>
          <w:p w:rsidR="00EB3D4F" w:rsidRPr="00540228" w:rsidRDefault="00EB3D4F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D4F" w:rsidRPr="00540228" w:rsidRDefault="00DD281D" w:rsidP="00C06911">
            <w:pPr>
              <w:jc w:val="center"/>
            </w:pPr>
            <w:r>
              <w:lastRenderedPageBreak/>
              <w:t>1</w:t>
            </w:r>
            <w:r w:rsidR="00B75224">
              <w:t>0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95634" w:rsidRDefault="00214E6D" w:rsidP="00A25FBA">
            <w:r>
              <w:t xml:space="preserve"> </w:t>
            </w:r>
          </w:p>
          <w:p w:rsidR="002F2BC8" w:rsidRDefault="0065465D" w:rsidP="002F2BC8">
            <w:pPr>
              <w:jc w:val="center"/>
              <w:rPr>
                <w:bCs/>
              </w:rPr>
            </w:pPr>
            <w:r>
              <w:t xml:space="preserve"> </w:t>
            </w:r>
            <w:r w:rsidR="002F2BC8">
              <w:rPr>
                <w:bCs/>
              </w:rPr>
              <w:t xml:space="preserve"> </w:t>
            </w:r>
            <w:proofErr w:type="gramStart"/>
            <w:r w:rsidR="002F2BC8">
              <w:rPr>
                <w:bCs/>
              </w:rPr>
              <w:t>« Первая</w:t>
            </w:r>
            <w:proofErr w:type="gramEnd"/>
            <w:r w:rsidR="002F2BC8">
              <w:rPr>
                <w:bCs/>
              </w:rPr>
              <w:t xml:space="preserve"> помощь при </w:t>
            </w:r>
            <w:proofErr w:type="spellStart"/>
            <w:r w:rsidR="002F2BC8">
              <w:rPr>
                <w:bCs/>
              </w:rPr>
              <w:t>ранениях,ожогах</w:t>
            </w:r>
            <w:proofErr w:type="spellEnd"/>
            <w:r w:rsidR="002F2BC8"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«Первая помощь </w:t>
            </w:r>
            <w:r w:rsidR="00B75224">
              <w:rPr>
                <w:bCs/>
              </w:rPr>
              <w:t>пострадавшим</w:t>
            </w:r>
            <w:r>
              <w:rPr>
                <w:bCs/>
              </w:rPr>
              <w:t>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EB3D4F" w:rsidRDefault="00EB3D4F" w:rsidP="00DB0FB7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5224" w:rsidRDefault="00406258" w:rsidP="00B75224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1.</w:t>
            </w:r>
            <w:r w:rsidR="00B75224">
              <w:rPr>
                <w:bCs/>
                <w:iCs/>
              </w:rPr>
              <w:t xml:space="preserve">«Оказание первой медпомощи при несчастных случаях», </w:t>
            </w:r>
            <w:proofErr w:type="gramStart"/>
            <w:r>
              <w:rPr>
                <w:bCs/>
                <w:iCs/>
              </w:rPr>
              <w:t>2.</w:t>
            </w:r>
            <w:r w:rsidR="00B75224">
              <w:rPr>
                <w:bCs/>
                <w:iCs/>
              </w:rPr>
              <w:t>«</w:t>
            </w:r>
            <w:proofErr w:type="gramEnd"/>
            <w:r w:rsidR="00B75224">
              <w:rPr>
                <w:bCs/>
                <w:iCs/>
              </w:rPr>
              <w:t xml:space="preserve">Правила ПБ в Новогодние </w:t>
            </w:r>
            <w:r w:rsidR="00B75224">
              <w:rPr>
                <w:bCs/>
                <w:iCs/>
              </w:rPr>
              <w:lastRenderedPageBreak/>
              <w:t xml:space="preserve">праздники», </w:t>
            </w:r>
            <w:r>
              <w:rPr>
                <w:bCs/>
                <w:iCs/>
              </w:rPr>
              <w:t>3.</w:t>
            </w:r>
            <w:r w:rsidR="00B75224">
              <w:rPr>
                <w:bCs/>
                <w:iCs/>
              </w:rPr>
              <w:t>«Первая помощь при бытовых травмах»</w:t>
            </w:r>
          </w:p>
          <w:p w:rsidR="00E17D69" w:rsidRPr="006703BB" w:rsidRDefault="00E17D69" w:rsidP="00E17D69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  <w:r w:rsidR="00C06911">
              <w:t xml:space="preserve"> </w:t>
            </w:r>
          </w:p>
          <w:p w:rsidR="00C06911" w:rsidRPr="005D3E95" w:rsidRDefault="00A25FBA" w:rsidP="00C06911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</w:rPr>
              <w:t xml:space="preserve"> </w:t>
            </w:r>
          </w:p>
          <w:p w:rsidR="00E17D69" w:rsidRPr="005D3E95" w:rsidRDefault="00C9793B" w:rsidP="003C5C3E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</w:rPr>
              <w:t xml:space="preserve"> 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F089E" w:rsidRPr="006703BB" w:rsidRDefault="00EF089E" w:rsidP="00EF089E">
            <w:pPr>
              <w:rPr>
                <w:bCs/>
                <w:iCs/>
              </w:rPr>
            </w:pPr>
          </w:p>
          <w:p w:rsidR="00EF089E" w:rsidRPr="005D3E95" w:rsidRDefault="00EF089E" w:rsidP="00EF089E">
            <w:pPr>
              <w:rPr>
                <w:bCs/>
                <w:iCs/>
                <w:sz w:val="20"/>
                <w:szCs w:val="20"/>
              </w:rPr>
            </w:pPr>
          </w:p>
          <w:p w:rsidR="00EB3D4F" w:rsidRDefault="00EB3D4F" w:rsidP="006E0C33">
            <w:pPr>
              <w:jc w:val="center"/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F089E" w:rsidRDefault="00EF089E" w:rsidP="006E0C33">
            <w:pPr>
              <w:jc w:val="center"/>
            </w:pPr>
          </w:p>
          <w:p w:rsidR="00EB3D4F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3D4F" w:rsidRDefault="00EB3D4F" w:rsidP="006E0C33">
            <w:pPr>
              <w:jc w:val="center"/>
            </w:pPr>
          </w:p>
        </w:tc>
        <w:bookmarkStart w:id="0" w:name="_GoBack"/>
        <w:bookmarkEnd w:id="0"/>
      </w:tr>
      <w:tr w:rsidR="008073E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6E0C33">
            <w:pPr>
              <w:jc w:val="center"/>
            </w:pPr>
            <w:r>
              <w:t>3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8073E9" w:rsidP="008073E9">
            <w:pPr>
              <w:jc w:val="center"/>
            </w:pPr>
            <w:r>
              <w:t>2</w:t>
            </w:r>
            <w:r w:rsidR="00111577">
              <w:t>3</w:t>
            </w:r>
            <w:r>
              <w:t>.</w:t>
            </w:r>
            <w:r w:rsidR="002113BD">
              <w:t>1</w:t>
            </w:r>
            <w:r w:rsidR="00111577">
              <w:t>2</w:t>
            </w:r>
          </w:p>
          <w:p w:rsidR="008073E9" w:rsidRDefault="008073E9" w:rsidP="00E13E60">
            <w:pPr>
              <w:jc w:val="center"/>
            </w:pPr>
            <w:r>
              <w:t>1</w:t>
            </w:r>
            <w:r w:rsidR="00111577">
              <w:t>1</w:t>
            </w:r>
            <w:r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Pr="008E6964" w:rsidRDefault="00C9336E" w:rsidP="00C9336E">
            <w:pPr>
              <w:ind w:hanging="7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  <w:r w:rsidR="008073E9" w:rsidRPr="008E6964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 xml:space="preserve"> Тема </w:t>
            </w:r>
            <w:r w:rsidRPr="00C9336E">
              <w:rPr>
                <w:b/>
                <w:u w:val="single"/>
              </w:rPr>
              <w:t>№8</w:t>
            </w:r>
            <w:r>
              <w:t xml:space="preserve"> </w:t>
            </w:r>
            <w:proofErr w:type="gramStart"/>
            <w:r>
              <w:t xml:space="preserve">«  </w:t>
            </w:r>
            <w:r w:rsidRPr="00C9336E">
              <w:rPr>
                <w:lang w:eastAsia="en-US"/>
              </w:rPr>
              <w:t>Действия</w:t>
            </w:r>
            <w:proofErr w:type="gramEnd"/>
            <w:r w:rsidRPr="00C9336E">
              <w:rPr>
                <w:lang w:eastAsia="en-US"/>
              </w:rPr>
              <w:t xml:space="preserve"> населения в условиях негативных и опасных факторов бытового характера. Оказание первой помощи</w:t>
            </w:r>
            <w:r w:rsidRPr="00866889">
              <w:rPr>
                <w:sz w:val="28"/>
                <w:szCs w:val="28"/>
                <w:lang w:eastAsia="en-US"/>
              </w:rPr>
              <w:t>.</w:t>
            </w:r>
            <w:r>
              <w:t>»</w:t>
            </w:r>
            <w:r w:rsidR="008073E9" w:rsidRPr="006039F7">
              <w:rPr>
                <w:lang w:eastAsia="en-US"/>
              </w:rPr>
              <w:t xml:space="preserve"> </w:t>
            </w:r>
            <w:r w:rsidR="008073E9" w:rsidRPr="006039F7">
              <w:rPr>
                <w:b/>
                <w:u w:val="single"/>
              </w:rPr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042429" w:rsidP="008073E9">
            <w:pPr>
              <w:jc w:val="center"/>
            </w:pPr>
            <w:r>
              <w:t>лекция</w:t>
            </w:r>
          </w:p>
          <w:p w:rsidR="008073E9" w:rsidRDefault="008073E9" w:rsidP="008073E9">
            <w:pPr>
              <w:jc w:val="center"/>
            </w:pPr>
            <w:r>
              <w:t xml:space="preserve">1 час 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8073E9" w:rsidRDefault="00C9336E" w:rsidP="00C9336E">
            <w:pPr>
              <w:jc w:val="center"/>
            </w:pPr>
            <w:r>
              <w:t>1 час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111577" w:rsidP="00E17D69">
            <w:pPr>
              <w:jc w:val="center"/>
            </w:pPr>
            <w:r>
              <w:t xml:space="preserve">ОДН№2 </w:t>
            </w:r>
            <w:proofErr w:type="spellStart"/>
            <w:r>
              <w:t>п.Мартышкино</w:t>
            </w:r>
            <w:proofErr w:type="spell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3E9" w:rsidRDefault="00DD281D" w:rsidP="00C06911">
            <w:pPr>
              <w:jc w:val="center"/>
            </w:pPr>
            <w:r>
              <w:t>1</w:t>
            </w:r>
            <w:r w:rsidR="00111577">
              <w:t>3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proofErr w:type="gramStart"/>
            <w:r>
              <w:rPr>
                <w:bCs/>
              </w:rPr>
              <w:t>« Первая</w:t>
            </w:r>
            <w:proofErr w:type="gramEnd"/>
            <w:r>
              <w:rPr>
                <w:bCs/>
              </w:rPr>
              <w:t xml:space="preserve"> помощь при </w:t>
            </w:r>
            <w:proofErr w:type="spellStart"/>
            <w:r>
              <w:rPr>
                <w:bCs/>
              </w:rPr>
              <w:t>ранениях,ожогах</w:t>
            </w:r>
            <w:proofErr w:type="spellEnd"/>
            <w:r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«Первая помощь </w:t>
            </w:r>
            <w:r w:rsidR="00B75224">
              <w:rPr>
                <w:bCs/>
              </w:rPr>
              <w:t>пострадавшим</w:t>
            </w:r>
            <w:r>
              <w:rPr>
                <w:bCs/>
              </w:rPr>
              <w:t>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8073E9" w:rsidRDefault="008073E9" w:rsidP="00A25FBA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5224" w:rsidRDefault="00406258" w:rsidP="00B75224">
            <w:pPr>
              <w:rPr>
                <w:bCs/>
                <w:iCs/>
              </w:rPr>
            </w:pPr>
            <w:r>
              <w:rPr>
                <w:bCs/>
                <w:iCs/>
              </w:rPr>
              <w:t>1.</w:t>
            </w:r>
            <w:r w:rsidR="00B75224">
              <w:rPr>
                <w:bCs/>
                <w:iCs/>
              </w:rPr>
              <w:t xml:space="preserve">«Оказание первой медпомощи при несчастных случаях», </w:t>
            </w:r>
            <w:proofErr w:type="gramStart"/>
            <w:r>
              <w:rPr>
                <w:bCs/>
                <w:iCs/>
              </w:rPr>
              <w:t>2.</w:t>
            </w:r>
            <w:r w:rsidR="00B75224">
              <w:rPr>
                <w:bCs/>
                <w:iCs/>
              </w:rPr>
              <w:t>«</w:t>
            </w:r>
            <w:proofErr w:type="gramEnd"/>
            <w:r w:rsidR="00B75224">
              <w:rPr>
                <w:bCs/>
                <w:iCs/>
              </w:rPr>
              <w:t xml:space="preserve">Правила ПБ в Новогодние праздники», </w:t>
            </w:r>
            <w:r>
              <w:rPr>
                <w:bCs/>
                <w:iCs/>
              </w:rPr>
              <w:t>3.</w:t>
            </w:r>
            <w:r w:rsidR="00B75224">
              <w:rPr>
                <w:bCs/>
                <w:iCs/>
              </w:rPr>
              <w:t>«Первая помощь при бытовых травмах»</w:t>
            </w:r>
          </w:p>
          <w:p w:rsidR="008073E9" w:rsidRDefault="008073E9" w:rsidP="00E17D69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</w:t>
            </w:r>
          </w:p>
          <w:p w:rsidR="008073E9" w:rsidRDefault="00527CC0" w:rsidP="006E0C33">
            <w:pPr>
              <w:jc w:val="center"/>
            </w:pPr>
            <w:r>
              <w:t>М.И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3E9" w:rsidRDefault="008073E9" w:rsidP="006E0C33">
            <w:pPr>
              <w:jc w:val="center"/>
            </w:pPr>
          </w:p>
        </w:tc>
      </w:tr>
      <w:tr w:rsidR="00C22219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527CC0" w:rsidP="006E0C33">
            <w:pPr>
              <w:jc w:val="center"/>
            </w:pPr>
            <w:r>
              <w:t>4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EB4C8C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111577">
              <w:rPr>
                <w:sz w:val="28"/>
              </w:rPr>
              <w:t>3</w:t>
            </w:r>
            <w:r>
              <w:rPr>
                <w:sz w:val="28"/>
              </w:rPr>
              <w:t>.</w:t>
            </w:r>
            <w:r w:rsidR="00E13E60">
              <w:rPr>
                <w:sz w:val="28"/>
              </w:rPr>
              <w:t>1</w:t>
            </w:r>
            <w:r w:rsidR="00111577">
              <w:rPr>
                <w:sz w:val="28"/>
              </w:rPr>
              <w:t>2</w:t>
            </w:r>
          </w:p>
          <w:p w:rsidR="00933344" w:rsidRPr="00C22219" w:rsidRDefault="00933344" w:rsidP="0093334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111577">
              <w:rPr>
                <w:sz w:val="28"/>
              </w:rPr>
              <w:t>5</w:t>
            </w:r>
            <w:r>
              <w:rPr>
                <w:sz w:val="28"/>
              </w:rPr>
              <w:t>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E0A" w:rsidRDefault="001D1933" w:rsidP="00C9336E">
            <w:pPr>
              <w:ind w:hanging="7"/>
            </w:pPr>
            <w:r>
              <w:rPr>
                <w:b/>
                <w:u w:val="single"/>
              </w:rPr>
              <w:t xml:space="preserve"> </w:t>
            </w:r>
            <w:r w:rsidR="00C9336E">
              <w:rPr>
                <w:b/>
                <w:u w:val="single"/>
              </w:rPr>
              <w:t xml:space="preserve"> Тема </w:t>
            </w:r>
            <w:r w:rsidR="00C9336E" w:rsidRPr="00C9336E">
              <w:rPr>
                <w:b/>
                <w:u w:val="single"/>
              </w:rPr>
              <w:t>№8</w:t>
            </w:r>
            <w:r w:rsidR="00C9336E">
              <w:t xml:space="preserve"> </w:t>
            </w:r>
            <w:proofErr w:type="gramStart"/>
            <w:r w:rsidR="00C9336E">
              <w:t xml:space="preserve">«  </w:t>
            </w:r>
            <w:r w:rsidR="00C9336E" w:rsidRPr="00C9336E">
              <w:rPr>
                <w:lang w:eastAsia="en-US"/>
              </w:rPr>
              <w:t>Действия</w:t>
            </w:r>
            <w:proofErr w:type="gramEnd"/>
            <w:r w:rsidR="00C9336E" w:rsidRPr="00C9336E">
              <w:rPr>
                <w:lang w:eastAsia="en-US"/>
              </w:rPr>
              <w:t xml:space="preserve"> населения в условиях негативных и опасных факторов бытового характера. Оказание первой помощи</w:t>
            </w:r>
            <w:r w:rsidR="00C9336E" w:rsidRPr="00866889">
              <w:rPr>
                <w:sz w:val="28"/>
                <w:szCs w:val="28"/>
                <w:lang w:eastAsia="en-US"/>
              </w:rPr>
              <w:t>.</w:t>
            </w:r>
            <w:r w:rsidR="00C9336E">
              <w:t>»</w:t>
            </w:r>
          </w:p>
          <w:p w:rsidR="00C22219" w:rsidRDefault="00C22219" w:rsidP="002B62BD">
            <w:pPr>
              <w:ind w:hanging="7"/>
              <w:jc w:val="center"/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</w:t>
            </w:r>
            <w:r w:rsidR="00042429">
              <w:t>лекция</w:t>
            </w:r>
            <w:r>
              <w:t xml:space="preserve"> </w:t>
            </w:r>
          </w:p>
          <w:p w:rsidR="00C06911" w:rsidRDefault="006039F7" w:rsidP="00C06911">
            <w:pPr>
              <w:jc w:val="center"/>
            </w:pPr>
            <w:proofErr w:type="gramStart"/>
            <w:r>
              <w:t xml:space="preserve">1 </w:t>
            </w:r>
            <w:r w:rsidR="00C06911">
              <w:t xml:space="preserve"> час</w:t>
            </w:r>
            <w:proofErr w:type="gramEnd"/>
            <w:r>
              <w:t xml:space="preserve"> 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C22219" w:rsidRDefault="00C9336E" w:rsidP="00C9336E">
            <w:pPr>
              <w:jc w:val="center"/>
            </w:pPr>
            <w:r>
              <w:t>1 час</w:t>
            </w:r>
          </w:p>
          <w:p w:rsidR="00C22219" w:rsidRDefault="00933344" w:rsidP="00C22219">
            <w:pPr>
              <w:jc w:val="center"/>
            </w:pPr>
            <w:r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4C8C" w:rsidRDefault="00933344" w:rsidP="00111577">
            <w:pPr>
              <w:jc w:val="center"/>
            </w:pPr>
            <w:r>
              <w:t xml:space="preserve"> </w:t>
            </w:r>
            <w:r w:rsidR="00111577">
              <w:t>Общество «ЖБЛ» Ломоносовское отд.</w:t>
            </w:r>
          </w:p>
          <w:p w:rsidR="00EB4C8C" w:rsidRDefault="00EB4C8C" w:rsidP="00E17D69">
            <w:pPr>
              <w:jc w:val="center"/>
            </w:pPr>
          </w:p>
          <w:p w:rsidR="00E17D69" w:rsidRDefault="008073E9" w:rsidP="00E17D69">
            <w:pPr>
              <w:jc w:val="center"/>
            </w:pPr>
            <w:r>
              <w:t xml:space="preserve"> </w:t>
            </w:r>
          </w:p>
          <w:p w:rsidR="00C22219" w:rsidRDefault="00C22219" w:rsidP="00E17D69">
            <w:pPr>
              <w:jc w:val="center"/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219" w:rsidRDefault="00DD281D" w:rsidP="006E0C33">
            <w:pPr>
              <w:jc w:val="center"/>
            </w:pPr>
            <w:r>
              <w:t>1</w:t>
            </w:r>
            <w:r w:rsidR="00111577">
              <w:t>5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C8" w:rsidRDefault="002F2BC8" w:rsidP="002F2BC8">
            <w:pPr>
              <w:jc w:val="center"/>
              <w:rPr>
                <w:bCs/>
              </w:rPr>
            </w:pPr>
            <w:r>
              <w:t xml:space="preserve"> </w:t>
            </w:r>
            <w:proofErr w:type="gramStart"/>
            <w:r>
              <w:rPr>
                <w:bCs/>
              </w:rPr>
              <w:t>« Первая</w:t>
            </w:r>
            <w:proofErr w:type="gramEnd"/>
            <w:r>
              <w:rPr>
                <w:bCs/>
              </w:rPr>
              <w:t xml:space="preserve"> помощь при </w:t>
            </w:r>
            <w:proofErr w:type="spellStart"/>
            <w:r>
              <w:rPr>
                <w:bCs/>
              </w:rPr>
              <w:t>ранениях,ожогах</w:t>
            </w:r>
            <w:proofErr w:type="spellEnd"/>
            <w:r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«Первая помощь </w:t>
            </w:r>
            <w:r w:rsidR="00B75224">
              <w:rPr>
                <w:bCs/>
              </w:rPr>
              <w:t>пострадавшим</w:t>
            </w:r>
            <w:r>
              <w:rPr>
                <w:bCs/>
              </w:rPr>
              <w:t>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C22219" w:rsidRDefault="00214E6D" w:rsidP="0065465D">
            <w:r>
              <w:t xml:space="preserve"> </w:t>
            </w:r>
            <w:r w:rsidR="0065465D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5224" w:rsidRDefault="00E17D69" w:rsidP="00B75224">
            <w:pPr>
              <w:rPr>
                <w:bCs/>
                <w:iCs/>
              </w:rPr>
            </w:pPr>
            <w:r>
              <w:t xml:space="preserve"> </w:t>
            </w:r>
            <w:r w:rsidR="00406258">
              <w:t>1.</w:t>
            </w:r>
            <w:r w:rsidR="00B75224">
              <w:rPr>
                <w:bCs/>
                <w:iCs/>
              </w:rPr>
              <w:t xml:space="preserve">«Оказание первой медпомощи при несчастных случаях», </w:t>
            </w:r>
            <w:proofErr w:type="gramStart"/>
            <w:r w:rsidR="00406258">
              <w:rPr>
                <w:bCs/>
                <w:iCs/>
              </w:rPr>
              <w:t>2.</w:t>
            </w:r>
            <w:r w:rsidR="00B75224">
              <w:rPr>
                <w:bCs/>
                <w:iCs/>
              </w:rPr>
              <w:t>«</w:t>
            </w:r>
            <w:proofErr w:type="gramEnd"/>
            <w:r w:rsidR="00B75224">
              <w:rPr>
                <w:bCs/>
                <w:iCs/>
              </w:rPr>
              <w:t xml:space="preserve">Правила ПБ в Новогодние праздники», </w:t>
            </w:r>
            <w:r w:rsidR="00406258">
              <w:rPr>
                <w:bCs/>
                <w:iCs/>
              </w:rPr>
              <w:t>3.</w:t>
            </w:r>
            <w:r w:rsidR="00B75224">
              <w:rPr>
                <w:bCs/>
                <w:iCs/>
              </w:rPr>
              <w:t>«Первая помощь при бытовых травмах»</w:t>
            </w: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191F0C" w:rsidRDefault="00933344" w:rsidP="009333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 xml:space="preserve">  </w:t>
            </w:r>
          </w:p>
          <w:p w:rsidR="00C22219" w:rsidRDefault="00C22219" w:rsidP="00EF089E">
            <w:pPr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6E0C33">
            <w:pPr>
              <w:jc w:val="center"/>
            </w:pPr>
          </w:p>
          <w:p w:rsidR="00C22219" w:rsidRDefault="00C22219" w:rsidP="00C22219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2219" w:rsidRDefault="00C22219" w:rsidP="006E0C33">
            <w:pPr>
              <w:jc w:val="center"/>
            </w:pPr>
          </w:p>
        </w:tc>
      </w:tr>
      <w:tr w:rsidR="00E2446A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E2446A" w:rsidP="006E0C33">
            <w:pPr>
              <w:jc w:val="center"/>
            </w:pPr>
          </w:p>
          <w:p w:rsidR="00E2446A" w:rsidRDefault="00527CC0" w:rsidP="006E0C33">
            <w:pPr>
              <w:jc w:val="center"/>
            </w:pPr>
            <w:r>
              <w:t>5</w:t>
            </w: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3344" w:rsidRDefault="00BE3AC7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  <w:r w:rsidR="00E13E60">
              <w:rPr>
                <w:sz w:val="28"/>
              </w:rPr>
              <w:t>1</w:t>
            </w:r>
            <w:r w:rsidR="00111577">
              <w:rPr>
                <w:sz w:val="28"/>
              </w:rPr>
              <w:t>2</w:t>
            </w:r>
          </w:p>
          <w:p w:rsidR="00E17D69" w:rsidRDefault="00E17D69" w:rsidP="006E0C3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11.00</w:t>
            </w: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E0A" w:rsidRDefault="00C9336E" w:rsidP="000F3E0A">
            <w:pPr>
              <w:ind w:hanging="7"/>
            </w:pPr>
            <w:r>
              <w:rPr>
                <w:b/>
                <w:u w:val="single"/>
              </w:rPr>
              <w:t xml:space="preserve"> Тема </w:t>
            </w:r>
            <w:r w:rsidRPr="00C9336E">
              <w:rPr>
                <w:b/>
                <w:u w:val="single"/>
              </w:rPr>
              <w:t>№8</w:t>
            </w:r>
            <w:r>
              <w:t xml:space="preserve"> </w:t>
            </w:r>
            <w:proofErr w:type="gramStart"/>
            <w:r>
              <w:t xml:space="preserve">«  </w:t>
            </w:r>
            <w:r w:rsidRPr="00C9336E">
              <w:rPr>
                <w:lang w:eastAsia="en-US"/>
              </w:rPr>
              <w:t>Действия</w:t>
            </w:r>
            <w:proofErr w:type="gramEnd"/>
            <w:r w:rsidRPr="00C9336E">
              <w:rPr>
                <w:lang w:eastAsia="en-US"/>
              </w:rPr>
              <w:t xml:space="preserve"> населения в условиях негативных и опасных факторов бытового характера. Оказание первой помощи</w:t>
            </w:r>
            <w:r w:rsidRPr="00866889">
              <w:rPr>
                <w:sz w:val="28"/>
                <w:szCs w:val="28"/>
                <w:lang w:eastAsia="en-US"/>
              </w:rPr>
              <w:t>.</w:t>
            </w:r>
            <w:r>
              <w:t>»</w:t>
            </w:r>
          </w:p>
          <w:p w:rsidR="00E2446A" w:rsidRPr="008E6964" w:rsidRDefault="00E2446A" w:rsidP="00C22219">
            <w:pPr>
              <w:ind w:hanging="7"/>
              <w:rPr>
                <w:b/>
                <w:u w:val="single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06911" w:rsidRDefault="00C06911" w:rsidP="00C06911">
            <w:pPr>
              <w:jc w:val="center"/>
            </w:pPr>
            <w:r>
              <w:t xml:space="preserve"> </w:t>
            </w:r>
            <w:r w:rsidR="00042429">
              <w:t>лекция</w:t>
            </w:r>
            <w:r>
              <w:t xml:space="preserve"> </w:t>
            </w:r>
          </w:p>
          <w:p w:rsidR="00C06911" w:rsidRDefault="006039F7" w:rsidP="00C06911">
            <w:pPr>
              <w:jc w:val="center"/>
            </w:pPr>
            <w:r>
              <w:t>1</w:t>
            </w:r>
            <w:r w:rsidR="00C06911">
              <w:t xml:space="preserve"> час</w:t>
            </w:r>
            <w:r>
              <w:t xml:space="preserve"> </w:t>
            </w:r>
          </w:p>
          <w:p w:rsidR="00C9336E" w:rsidRDefault="00C9336E" w:rsidP="00C9336E">
            <w:pPr>
              <w:jc w:val="center"/>
            </w:pPr>
            <w:proofErr w:type="spellStart"/>
            <w:r>
              <w:t>практ</w:t>
            </w:r>
            <w:proofErr w:type="spellEnd"/>
            <w:r>
              <w:t>.</w:t>
            </w:r>
          </w:p>
          <w:p w:rsidR="00E2446A" w:rsidRDefault="00C9336E" w:rsidP="00C9336E">
            <w:pPr>
              <w:jc w:val="center"/>
            </w:pPr>
            <w:r>
              <w:t>1 час</w:t>
            </w:r>
          </w:p>
          <w:p w:rsidR="00E2446A" w:rsidRDefault="00933344" w:rsidP="00E2446A">
            <w:pPr>
              <w:jc w:val="center"/>
            </w:pPr>
            <w:r>
              <w:t xml:space="preserve"> </w:t>
            </w:r>
            <w:r w:rsidR="00E2446A">
              <w:t>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DD281D" w:rsidP="00111577">
            <w:pPr>
              <w:jc w:val="center"/>
            </w:pPr>
            <w:r>
              <w:t>О</w:t>
            </w:r>
            <w:r w:rsidR="00111577">
              <w:t xml:space="preserve">бщество </w:t>
            </w:r>
            <w:r>
              <w:t>«</w:t>
            </w:r>
            <w:r w:rsidR="00111577">
              <w:t>Бывших несовершеннолетних узников концлагерей</w:t>
            </w:r>
            <w:r>
              <w:t xml:space="preserve">» </w:t>
            </w:r>
            <w:r w:rsidR="00E2446A">
              <w:t xml:space="preserve">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46A" w:rsidRDefault="00111577" w:rsidP="00F62A48">
            <w:pPr>
              <w:jc w:val="center"/>
            </w:pPr>
            <w:r>
              <w:t>2</w:t>
            </w:r>
            <w:r w:rsidR="00DD281D">
              <w:t>0</w:t>
            </w:r>
            <w:r w:rsidR="00BE3AC7">
              <w:t xml:space="preserve"> 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C8" w:rsidRDefault="002F2BC8" w:rsidP="002F2BC8">
            <w:pPr>
              <w:jc w:val="center"/>
              <w:rPr>
                <w:bCs/>
              </w:rPr>
            </w:pPr>
            <w:r>
              <w:t xml:space="preserve"> </w:t>
            </w:r>
            <w:proofErr w:type="gramStart"/>
            <w:r>
              <w:rPr>
                <w:bCs/>
              </w:rPr>
              <w:t>« Первая</w:t>
            </w:r>
            <w:proofErr w:type="gramEnd"/>
            <w:r>
              <w:rPr>
                <w:bCs/>
              </w:rPr>
              <w:t xml:space="preserve"> помощь при </w:t>
            </w:r>
            <w:proofErr w:type="spellStart"/>
            <w:r>
              <w:rPr>
                <w:bCs/>
              </w:rPr>
              <w:t>ранениях,ожогах</w:t>
            </w:r>
            <w:proofErr w:type="spellEnd"/>
            <w:r>
              <w:rPr>
                <w:bCs/>
              </w:rPr>
              <w:t xml:space="preserve"> и несчастных случаях»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 xml:space="preserve">«Первая помощь </w:t>
            </w:r>
            <w:r w:rsidR="00B75224">
              <w:rPr>
                <w:bCs/>
              </w:rPr>
              <w:t>пострадавшим</w:t>
            </w:r>
            <w:r>
              <w:rPr>
                <w:bCs/>
              </w:rPr>
              <w:t>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«Правила оказания первой помощи пострадавшим при ЧС»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«Осторожно: новый год»</w:t>
            </w:r>
          </w:p>
          <w:p w:rsidR="002F2BC8" w:rsidRDefault="002F2BC8" w:rsidP="002F2BC8">
            <w:pPr>
              <w:jc w:val="center"/>
              <w:rPr>
                <w:bCs/>
              </w:rPr>
            </w:pPr>
            <w:r>
              <w:rPr>
                <w:bCs/>
              </w:rPr>
              <w:t>«Первая помощь в экстренных ситуациях»</w:t>
            </w:r>
          </w:p>
          <w:p w:rsidR="00C06911" w:rsidRDefault="00C06911" w:rsidP="00C06911"/>
          <w:p w:rsidR="00E2446A" w:rsidRDefault="00E2446A" w:rsidP="00C22219"/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5224" w:rsidRDefault="00E17D69" w:rsidP="00B75224">
            <w:pPr>
              <w:rPr>
                <w:bCs/>
                <w:iCs/>
              </w:rPr>
            </w:pPr>
            <w:r>
              <w:t xml:space="preserve"> </w:t>
            </w:r>
            <w:r w:rsidR="00111577">
              <w:t>1.</w:t>
            </w:r>
            <w:r>
              <w:rPr>
                <w:bCs/>
                <w:iCs/>
              </w:rPr>
              <w:t xml:space="preserve"> </w:t>
            </w:r>
            <w:r w:rsidR="00B75224">
              <w:rPr>
                <w:bCs/>
                <w:iCs/>
              </w:rPr>
              <w:t xml:space="preserve">«Оказание первой медпомощи при несчастных случаях», </w:t>
            </w:r>
            <w:proofErr w:type="gramStart"/>
            <w:r w:rsidR="00111577">
              <w:rPr>
                <w:bCs/>
                <w:iCs/>
              </w:rPr>
              <w:t>2.</w:t>
            </w:r>
            <w:r w:rsidR="00B75224">
              <w:rPr>
                <w:bCs/>
                <w:iCs/>
              </w:rPr>
              <w:t>«</w:t>
            </w:r>
            <w:proofErr w:type="gramEnd"/>
            <w:r w:rsidR="00B75224">
              <w:rPr>
                <w:bCs/>
                <w:iCs/>
              </w:rPr>
              <w:t xml:space="preserve">Правила ПБ в Новогодние праздники», </w:t>
            </w:r>
            <w:r w:rsidR="00111577">
              <w:rPr>
                <w:bCs/>
                <w:iCs/>
              </w:rPr>
              <w:t>3.</w:t>
            </w:r>
            <w:r w:rsidR="00B75224">
              <w:rPr>
                <w:bCs/>
                <w:iCs/>
              </w:rPr>
              <w:t>«Первая помощь при бытовых травмах»</w:t>
            </w:r>
          </w:p>
          <w:p w:rsidR="00E17D69" w:rsidRPr="006703BB" w:rsidRDefault="00E17D69" w:rsidP="00C9793B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  </w:t>
            </w:r>
            <w:r w:rsidR="00C9793B">
              <w:rPr>
                <w:bCs/>
                <w:iCs/>
              </w:rPr>
              <w:t xml:space="preserve"> </w:t>
            </w:r>
          </w:p>
          <w:p w:rsidR="00E17D69" w:rsidRPr="005D3E95" w:rsidRDefault="00E17D69" w:rsidP="00E17D69">
            <w:pPr>
              <w:rPr>
                <w:bCs/>
                <w:iCs/>
                <w:sz w:val="20"/>
                <w:szCs w:val="20"/>
              </w:rPr>
            </w:pPr>
          </w:p>
          <w:p w:rsidR="00DB0FB7" w:rsidRPr="006703BB" w:rsidRDefault="00DB0FB7" w:rsidP="00DB0FB7">
            <w:pPr>
              <w:rPr>
                <w:bCs/>
                <w:iCs/>
              </w:rPr>
            </w:pPr>
          </w:p>
          <w:p w:rsidR="00DB0FB7" w:rsidRPr="005D3E95" w:rsidRDefault="00DB0FB7" w:rsidP="00DB0FB7">
            <w:pPr>
              <w:rPr>
                <w:bCs/>
                <w:iCs/>
                <w:sz w:val="20"/>
                <w:szCs w:val="20"/>
              </w:rPr>
            </w:pPr>
          </w:p>
          <w:p w:rsidR="00E2446A" w:rsidRDefault="00E2446A" w:rsidP="00191F0C">
            <w:pPr>
              <w:jc w:val="center"/>
              <w:rPr>
                <w:bCs/>
                <w:iCs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  <w:p w:rsidR="00E2446A" w:rsidRDefault="00DB0FB7" w:rsidP="006E0C33">
            <w:pPr>
              <w:jc w:val="center"/>
            </w:pPr>
            <w:proofErr w:type="spellStart"/>
            <w:r>
              <w:t>Тяско</w:t>
            </w:r>
            <w:proofErr w:type="spellEnd"/>
            <w:r>
              <w:t xml:space="preserve"> М.И.</w:t>
            </w:r>
            <w:r w:rsidR="00933344">
              <w:t xml:space="preserve">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446A" w:rsidRDefault="00E2446A" w:rsidP="006E0C33">
            <w:pPr>
              <w:jc w:val="center"/>
            </w:pPr>
          </w:p>
        </w:tc>
      </w:tr>
      <w:tr w:rsidR="00527CC0" w:rsidRPr="00540228" w:rsidTr="00933344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  <w:p w:rsidR="00527CC0" w:rsidRDefault="00527CC0" w:rsidP="006E0C33">
            <w:pPr>
              <w:jc w:val="center"/>
            </w:pPr>
          </w:p>
        </w:tc>
        <w:tc>
          <w:tcPr>
            <w:tcW w:w="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6E0C33">
            <w:pPr>
              <w:jc w:val="center"/>
            </w:pPr>
          </w:p>
        </w:tc>
        <w:tc>
          <w:tcPr>
            <w:tcW w:w="2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871E39">
            <w:pPr>
              <w:ind w:hanging="7"/>
            </w:pPr>
            <w:r>
              <w:t>В</w:t>
            </w:r>
            <w:r w:rsidRPr="003A711C">
              <w:t>сего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527CC0" w:rsidP="00E2446A">
            <w:pPr>
              <w:jc w:val="center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111577" w:rsidP="006E0C33">
            <w:pPr>
              <w:jc w:val="center"/>
            </w:pPr>
            <w:r>
              <w:t>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111577" w:rsidP="006E0C33">
            <w:pPr>
              <w:jc w:val="center"/>
            </w:pPr>
            <w:r>
              <w:t>67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D61E77" w:rsidP="001D1933">
            <w:pPr>
              <w:jc w:val="center"/>
            </w:pPr>
            <w:r>
              <w:t xml:space="preserve"> </w:t>
            </w:r>
          </w:p>
          <w:p w:rsidR="00527CC0" w:rsidRDefault="00111577" w:rsidP="000C47AE">
            <w:r>
              <w:t>П</w:t>
            </w:r>
            <w:r w:rsidR="00527CC0">
              <w:t>амяток</w:t>
            </w:r>
            <w:r>
              <w:t xml:space="preserve">-листовок   </w:t>
            </w:r>
            <w:r w:rsidR="00527CC0">
              <w:t>-</w:t>
            </w:r>
            <w:r w:rsidR="00D44D40">
              <w:t xml:space="preserve"> </w:t>
            </w:r>
            <w:r w:rsidR="000C47AE">
              <w:t xml:space="preserve">   </w:t>
            </w:r>
          </w:p>
          <w:p w:rsidR="00527CC0" w:rsidRDefault="00C6215E" w:rsidP="00214E6D">
            <w:pPr>
              <w:jc w:val="center"/>
            </w:pPr>
            <w:r>
              <w:t xml:space="preserve"> </w:t>
            </w:r>
            <w:r w:rsidR="00527CC0">
              <w:t xml:space="preserve"> 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7CC0" w:rsidRDefault="00C9793B" w:rsidP="00191F0C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7CC0" w:rsidRDefault="00527CC0" w:rsidP="006E0C33">
            <w:pPr>
              <w:jc w:val="center"/>
            </w:pPr>
          </w:p>
        </w:tc>
      </w:tr>
    </w:tbl>
    <w:p w:rsidR="006745F2" w:rsidRDefault="003A711C" w:rsidP="006E0C33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6745F2" w:rsidRDefault="006745F2" w:rsidP="006E0C33">
      <w:pPr>
        <w:ind w:firstLine="720"/>
        <w:rPr>
          <w:sz w:val="28"/>
          <w:szCs w:val="28"/>
        </w:rPr>
      </w:pPr>
    </w:p>
    <w:p w:rsidR="00DB0FB7" w:rsidRDefault="00C6215E" w:rsidP="006E0C33">
      <w:pPr>
        <w:ind w:firstLine="720"/>
        <w:rPr>
          <w:sz w:val="28"/>
          <w:szCs w:val="28"/>
        </w:rPr>
        <w:sectPr w:rsidR="00DB0FB7" w:rsidSect="00495634">
          <w:pgSz w:w="16838" w:h="11906" w:orient="landscape"/>
          <w:pgMar w:top="720" w:right="720" w:bottom="720" w:left="720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                                                 </w:t>
      </w:r>
      <w:r w:rsidR="003A711C">
        <w:rPr>
          <w:sz w:val="28"/>
          <w:szCs w:val="28"/>
        </w:rPr>
        <w:t xml:space="preserve"> </w:t>
      </w:r>
      <w:proofErr w:type="spellStart"/>
      <w:r w:rsidR="003A711C">
        <w:rPr>
          <w:sz w:val="28"/>
          <w:szCs w:val="28"/>
        </w:rPr>
        <w:t>Зав.УКП</w:t>
      </w:r>
      <w:proofErr w:type="spellEnd"/>
      <w:r w:rsidR="003A711C">
        <w:rPr>
          <w:sz w:val="28"/>
          <w:szCs w:val="28"/>
        </w:rPr>
        <w:t xml:space="preserve">:                                         </w:t>
      </w:r>
      <w:proofErr w:type="spellStart"/>
      <w:r w:rsidR="003A711C">
        <w:rPr>
          <w:sz w:val="28"/>
          <w:szCs w:val="28"/>
        </w:rPr>
        <w:t>Тяско</w:t>
      </w:r>
      <w:proofErr w:type="spellEnd"/>
      <w:r w:rsidR="00F02C56">
        <w:rPr>
          <w:sz w:val="28"/>
          <w:szCs w:val="28"/>
        </w:rPr>
        <w:t xml:space="preserve"> М.</w:t>
      </w:r>
    </w:p>
    <w:p w:rsidR="005F5F2C" w:rsidRDefault="005F5F2C" w:rsidP="00F02C56">
      <w:pPr>
        <w:tabs>
          <w:tab w:val="left" w:pos="2520"/>
        </w:tabs>
        <w:rPr>
          <w:b/>
          <w:bCs/>
          <w:sz w:val="28"/>
          <w:szCs w:val="28"/>
        </w:rPr>
      </w:pPr>
    </w:p>
    <w:sectPr w:rsidR="005F5F2C" w:rsidSect="0094278F">
      <w:pgSz w:w="11906" w:h="16838"/>
      <w:pgMar w:top="0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93"/>
    <w:rsid w:val="00032401"/>
    <w:rsid w:val="00042429"/>
    <w:rsid w:val="000653EB"/>
    <w:rsid w:val="00093C04"/>
    <w:rsid w:val="000A2480"/>
    <w:rsid w:val="000C47AE"/>
    <w:rsid w:val="000C7848"/>
    <w:rsid w:val="000F3E0A"/>
    <w:rsid w:val="00111577"/>
    <w:rsid w:val="00191F0C"/>
    <w:rsid w:val="001B5575"/>
    <w:rsid w:val="001D1933"/>
    <w:rsid w:val="002113BD"/>
    <w:rsid w:val="00211B55"/>
    <w:rsid w:val="00214E6D"/>
    <w:rsid w:val="00287493"/>
    <w:rsid w:val="00293479"/>
    <w:rsid w:val="002B62BD"/>
    <w:rsid w:val="002F2BC8"/>
    <w:rsid w:val="00321FE1"/>
    <w:rsid w:val="003A1A49"/>
    <w:rsid w:val="003A711C"/>
    <w:rsid w:val="003C5C3E"/>
    <w:rsid w:val="00401367"/>
    <w:rsid w:val="00406258"/>
    <w:rsid w:val="00482749"/>
    <w:rsid w:val="00495634"/>
    <w:rsid w:val="004D12D2"/>
    <w:rsid w:val="004D63FC"/>
    <w:rsid w:val="00507617"/>
    <w:rsid w:val="00527CC0"/>
    <w:rsid w:val="00544158"/>
    <w:rsid w:val="005844D3"/>
    <w:rsid w:val="0058469F"/>
    <w:rsid w:val="0059522A"/>
    <w:rsid w:val="005C5BA7"/>
    <w:rsid w:val="005F5F2C"/>
    <w:rsid w:val="006039F7"/>
    <w:rsid w:val="0065465D"/>
    <w:rsid w:val="006703BB"/>
    <w:rsid w:val="006745F2"/>
    <w:rsid w:val="006B2B26"/>
    <w:rsid w:val="006C3C40"/>
    <w:rsid w:val="006C437A"/>
    <w:rsid w:val="006C52BE"/>
    <w:rsid w:val="006E0C33"/>
    <w:rsid w:val="006E56AA"/>
    <w:rsid w:val="0070016A"/>
    <w:rsid w:val="0071575C"/>
    <w:rsid w:val="007319C7"/>
    <w:rsid w:val="00767DE0"/>
    <w:rsid w:val="007837C9"/>
    <w:rsid w:val="007A71D3"/>
    <w:rsid w:val="007A7988"/>
    <w:rsid w:val="008073E9"/>
    <w:rsid w:val="00827857"/>
    <w:rsid w:val="0083270C"/>
    <w:rsid w:val="00854738"/>
    <w:rsid w:val="008642A7"/>
    <w:rsid w:val="00871E39"/>
    <w:rsid w:val="008E6964"/>
    <w:rsid w:val="008F7B91"/>
    <w:rsid w:val="009045F2"/>
    <w:rsid w:val="00914D5E"/>
    <w:rsid w:val="00933344"/>
    <w:rsid w:val="0094278F"/>
    <w:rsid w:val="00952026"/>
    <w:rsid w:val="00957C52"/>
    <w:rsid w:val="009610DB"/>
    <w:rsid w:val="00971F67"/>
    <w:rsid w:val="009932EC"/>
    <w:rsid w:val="00996CDD"/>
    <w:rsid w:val="009E2296"/>
    <w:rsid w:val="00A25FBA"/>
    <w:rsid w:val="00A41491"/>
    <w:rsid w:val="00A61354"/>
    <w:rsid w:val="00B609F1"/>
    <w:rsid w:val="00B75224"/>
    <w:rsid w:val="00B910BA"/>
    <w:rsid w:val="00BE3AC7"/>
    <w:rsid w:val="00BE59D5"/>
    <w:rsid w:val="00C06911"/>
    <w:rsid w:val="00C22219"/>
    <w:rsid w:val="00C50624"/>
    <w:rsid w:val="00C6215E"/>
    <w:rsid w:val="00C9336E"/>
    <w:rsid w:val="00C96804"/>
    <w:rsid w:val="00C9793B"/>
    <w:rsid w:val="00CE13E6"/>
    <w:rsid w:val="00D2181E"/>
    <w:rsid w:val="00D43347"/>
    <w:rsid w:val="00D437B2"/>
    <w:rsid w:val="00D44D40"/>
    <w:rsid w:val="00D61E77"/>
    <w:rsid w:val="00D71910"/>
    <w:rsid w:val="00D97CFF"/>
    <w:rsid w:val="00DB0FB7"/>
    <w:rsid w:val="00DD281D"/>
    <w:rsid w:val="00DD3325"/>
    <w:rsid w:val="00DF3484"/>
    <w:rsid w:val="00E04BE2"/>
    <w:rsid w:val="00E10222"/>
    <w:rsid w:val="00E13E60"/>
    <w:rsid w:val="00E14338"/>
    <w:rsid w:val="00E17D69"/>
    <w:rsid w:val="00E20EE2"/>
    <w:rsid w:val="00E22E48"/>
    <w:rsid w:val="00E2446A"/>
    <w:rsid w:val="00E95906"/>
    <w:rsid w:val="00EA219E"/>
    <w:rsid w:val="00EB3D4F"/>
    <w:rsid w:val="00EB4C8C"/>
    <w:rsid w:val="00EE5FD1"/>
    <w:rsid w:val="00EF089E"/>
    <w:rsid w:val="00F02C56"/>
    <w:rsid w:val="00F62A48"/>
    <w:rsid w:val="00F63CAC"/>
    <w:rsid w:val="00F653C2"/>
    <w:rsid w:val="00FB132B"/>
    <w:rsid w:val="00FE711E"/>
    <w:rsid w:val="00FF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639B3"/>
  <w15:docId w15:val="{F1337D90-C2B1-49E2-98E2-DC23D10B9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F2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5F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rsid w:val="005F5F2C"/>
    <w:rPr>
      <w:rFonts w:cs="Times New Roman"/>
    </w:rPr>
  </w:style>
  <w:style w:type="paragraph" w:styleId="a6">
    <w:name w:val="footer"/>
    <w:basedOn w:val="a"/>
    <w:link w:val="a7"/>
    <w:rsid w:val="005F5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5F5F2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96C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6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52;&#1050;&#1059;%20&#1054;.&#1057;\&#1059;&#1052;&#1050;\&#1078;&#1091;&#1088;&#1085;&#1072;&#1083;%20&#1087;&#1088;&#1086;&#1074;&#1077;&#1076;.&#1079;&#1072;&#1085;.201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90EF4-0665-46B5-9EA9-9F59CA634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журнал провед.зан.2014</Template>
  <TotalTime>8</TotalTime>
  <Pages>4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2018-12-20T14:28:00Z</cp:lastPrinted>
  <dcterms:created xsi:type="dcterms:W3CDTF">2020-01-09T07:56:00Z</dcterms:created>
  <dcterms:modified xsi:type="dcterms:W3CDTF">2020-01-09T09:07:00Z</dcterms:modified>
</cp:coreProperties>
</file>