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5C5BA7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Ноябрь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6964" w:rsidRDefault="006C3C40" w:rsidP="00214E6D">
            <w:pPr>
              <w:jc w:val="center"/>
            </w:pPr>
            <w:r>
              <w:t>19.11</w:t>
            </w:r>
          </w:p>
          <w:p w:rsidR="006C3C40" w:rsidRPr="00540228" w:rsidRDefault="006C3C40" w:rsidP="00214E6D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Default="002B62BD" w:rsidP="006E0C33">
            <w:pPr>
              <w:ind w:hanging="7"/>
              <w:jc w:val="center"/>
            </w:pPr>
          </w:p>
          <w:p w:rsidR="00EB3D4F" w:rsidRPr="008E6964" w:rsidRDefault="00957C52" w:rsidP="00957C5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042429">
              <w:rPr>
                <w:b/>
                <w:u w:val="single"/>
              </w:rPr>
              <w:t>7</w:t>
            </w:r>
          </w:p>
          <w:p w:rsidR="00D437B2" w:rsidRDefault="008642A7" w:rsidP="00957C52">
            <w:pPr>
              <w:ind w:hanging="7"/>
            </w:pPr>
            <w:r>
              <w:t xml:space="preserve"> </w:t>
            </w:r>
            <w:r w:rsidR="001B5575">
              <w:t xml:space="preserve"> </w:t>
            </w:r>
          </w:p>
          <w:p w:rsidR="002B62BD" w:rsidRPr="006039F7" w:rsidRDefault="00042429" w:rsidP="00042429">
            <w:pPr>
              <w:ind w:hanging="7"/>
              <w:jc w:val="center"/>
            </w:pPr>
            <w:r>
              <w:rPr>
                <w:lang w:eastAsia="en-US"/>
              </w:rPr>
              <w:t xml:space="preserve"> </w:t>
            </w:r>
            <w:r w:rsidR="00952026" w:rsidRPr="006039F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t xml:space="preserve"> « </w:t>
            </w:r>
            <w:r w:rsidRPr="0018190B">
              <w:t>Действия населения при угрозе и совершении террористических актов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469F" w:rsidRDefault="001B5575" w:rsidP="006E0C33">
            <w:pPr>
              <w:jc w:val="center"/>
            </w:pPr>
            <w:r>
              <w:t xml:space="preserve"> </w:t>
            </w:r>
          </w:p>
          <w:p w:rsidR="006039F7" w:rsidRDefault="00042429" w:rsidP="006E0C33">
            <w:pPr>
              <w:jc w:val="center"/>
            </w:pPr>
            <w:r>
              <w:t>лекция</w:t>
            </w:r>
          </w:p>
          <w:p w:rsidR="008E6964" w:rsidRPr="00540228" w:rsidRDefault="006039F7" w:rsidP="006E0C33">
            <w:pPr>
              <w:jc w:val="center"/>
            </w:pPr>
            <w:r>
              <w:t>1 час</w:t>
            </w:r>
            <w:r w:rsidR="007319C7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5C3E" w:rsidRDefault="003C5C3E" w:rsidP="00E17D69">
            <w:pPr>
              <w:jc w:val="center"/>
            </w:pPr>
          </w:p>
          <w:p w:rsidR="00A25FBA" w:rsidRDefault="003C5C3E" w:rsidP="00E17D69">
            <w:pPr>
              <w:jc w:val="center"/>
            </w:pPr>
            <w:r>
              <w:t>УКП</w:t>
            </w:r>
          </w:p>
          <w:p w:rsidR="00A25FBA" w:rsidRDefault="00A25FBA" w:rsidP="00E17D69">
            <w:pPr>
              <w:jc w:val="center"/>
            </w:pPr>
          </w:p>
          <w:p w:rsidR="003C5C3E" w:rsidRDefault="003C5C3E" w:rsidP="00A25FBA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B3D4F" w:rsidRPr="00540228" w:rsidRDefault="00E17D69" w:rsidP="00E17D69">
            <w:pPr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3C5C3E" w:rsidP="006E0C33">
            <w:pPr>
              <w:jc w:val="center"/>
            </w:pPr>
            <w:r>
              <w:t>1</w:t>
            </w:r>
            <w:r w:rsidR="00214E6D">
              <w:t>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65D" w:rsidRDefault="0065465D" w:rsidP="0065465D">
            <w:pPr>
              <w:jc w:val="center"/>
            </w:pPr>
          </w:p>
          <w:p w:rsidR="0065465D" w:rsidRDefault="00971F67" w:rsidP="0065465D">
            <w:pPr>
              <w:jc w:val="center"/>
              <w:rPr>
                <w:bCs/>
              </w:rPr>
            </w:pPr>
            <w:r>
              <w:t xml:space="preserve"> </w:t>
            </w:r>
            <w:r w:rsidR="0065465D">
              <w:rPr>
                <w:bCs/>
              </w:rPr>
              <w:t>Памятки: «Первая помощь в экстренных ситуациях», «Меры противодействия терроризму»,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«Зима-сезон повышенного травматизма 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Плакаты: Действия населения при угрозе и совершении террористических актов»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«Действия населения при угрозе теракта»</w:t>
            </w:r>
          </w:p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1D1933" w:rsidP="006C3C40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FE711E">
              <w:rPr>
                <w:bCs/>
                <w:iCs/>
              </w:rPr>
              <w:t xml:space="preserve"> </w:t>
            </w:r>
            <w:r w:rsidR="006C3C40">
              <w:rPr>
                <w:bCs/>
                <w:iCs/>
              </w:rPr>
              <w:t>«Как вести себя во время теракта»</w:t>
            </w:r>
          </w:p>
          <w:p w:rsidR="006C3C40" w:rsidRDefault="006C3C40" w:rsidP="006C3C40">
            <w:pPr>
              <w:rPr>
                <w:bCs/>
                <w:iCs/>
              </w:rPr>
            </w:pPr>
            <w:r>
              <w:rPr>
                <w:bCs/>
                <w:iCs/>
              </w:rPr>
              <w:t>«Антитеррор</w:t>
            </w:r>
          </w:p>
          <w:p w:rsidR="006C3C40" w:rsidRDefault="006C3C40" w:rsidP="006C3C40">
            <w:r>
              <w:rPr>
                <w:bCs/>
                <w:iCs/>
              </w:rPr>
              <w:t xml:space="preserve">:школа безопасности»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5C3E" w:rsidRDefault="003C5C3E" w:rsidP="006E0C33">
            <w:pPr>
              <w:jc w:val="center"/>
            </w:pPr>
            <w:r>
              <w:t>21.11</w:t>
            </w:r>
          </w:p>
          <w:p w:rsidR="00EB3D4F" w:rsidRPr="00540228" w:rsidRDefault="003C5C3E" w:rsidP="006E0C33">
            <w:pPr>
              <w:jc w:val="center"/>
            </w:pPr>
            <w:r>
              <w:t>11.00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Default="001D1933" w:rsidP="001D1933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042429">
              <w:rPr>
                <w:b/>
                <w:u w:val="single"/>
              </w:rPr>
              <w:t>7</w:t>
            </w:r>
          </w:p>
          <w:p w:rsidR="00042429" w:rsidRPr="008E6964" w:rsidRDefault="00042429" w:rsidP="001D1933">
            <w:pPr>
              <w:ind w:hanging="7"/>
              <w:rPr>
                <w:b/>
                <w:u w:val="single"/>
              </w:rPr>
            </w:pPr>
          </w:p>
          <w:p w:rsidR="00E17D69" w:rsidRPr="006039F7" w:rsidRDefault="00042429" w:rsidP="00042429">
            <w:pPr>
              <w:ind w:hanging="7"/>
            </w:pPr>
            <w:r>
              <w:t xml:space="preserve">  « </w:t>
            </w:r>
            <w:r w:rsidRPr="0018190B">
              <w:t>Действия населения при угрозе и совершении террористических актов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042429" w:rsidP="00C06911">
            <w:pPr>
              <w:jc w:val="center"/>
            </w:pPr>
            <w:r>
              <w:t>лекция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C22219" w:rsidRDefault="00C22219" w:rsidP="00C22219">
            <w:pPr>
              <w:jc w:val="center"/>
            </w:pP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Default="00A25FBA" w:rsidP="00E17D69">
            <w:pPr>
              <w:jc w:val="center"/>
            </w:pPr>
          </w:p>
          <w:p w:rsidR="00A25FBA" w:rsidRDefault="00E13E60" w:rsidP="00E17D69">
            <w:pPr>
              <w:jc w:val="center"/>
            </w:pPr>
            <w:r>
              <w:t>ООО «Здоровое поколение»</w:t>
            </w:r>
          </w:p>
          <w:p w:rsidR="00E13E60" w:rsidRDefault="00E13E60" w:rsidP="00E17D69">
            <w:pPr>
              <w:jc w:val="center"/>
            </w:pPr>
          </w:p>
          <w:p w:rsidR="003C5C3E" w:rsidRDefault="003C5C3E" w:rsidP="00E17D69">
            <w:pPr>
              <w:jc w:val="center"/>
            </w:pPr>
            <w:r>
              <w:t xml:space="preserve">Петровский </w:t>
            </w:r>
            <w:r>
              <w:lastRenderedPageBreak/>
              <w:t>пер.</w:t>
            </w:r>
            <w:proofErr w:type="gramStart"/>
            <w:r>
              <w:t>,д</w:t>
            </w:r>
            <w:proofErr w:type="gramEnd"/>
            <w:r>
              <w:t>.4</w:t>
            </w:r>
          </w:p>
          <w:p w:rsidR="003C5C3E" w:rsidRDefault="003C5C3E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17D69" w:rsidRDefault="007837C9" w:rsidP="00E17D69">
            <w:pPr>
              <w:jc w:val="center"/>
            </w:pPr>
            <w:r>
              <w:t xml:space="preserve"> 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3C5C3E" w:rsidP="00C06911">
            <w:pPr>
              <w:jc w:val="center"/>
            </w:pPr>
            <w:r>
              <w:lastRenderedPageBreak/>
              <w:t>1</w:t>
            </w:r>
            <w:r w:rsidR="007837C9">
              <w:t>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214E6D" w:rsidP="00A25FBA">
            <w:r>
              <w:t xml:space="preserve"> 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t xml:space="preserve"> </w:t>
            </w:r>
            <w:r>
              <w:rPr>
                <w:bCs/>
              </w:rPr>
              <w:t>Памятки: «Первая помощь в экстренных ситуациях», «Меры противодействия терроризму»,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«Зима-сезон повышенного </w:t>
            </w:r>
            <w:r>
              <w:rPr>
                <w:bCs/>
              </w:rPr>
              <w:lastRenderedPageBreak/>
              <w:t xml:space="preserve">травматизма 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Плакаты: Действия населения при угрозе и совершении террористических актов»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«Действия населения при угрозе теракта»</w:t>
            </w:r>
          </w:p>
          <w:p w:rsidR="00A25FBA" w:rsidRDefault="00A25FBA" w:rsidP="00A25FBA"/>
          <w:p w:rsidR="00EB3D4F" w:rsidRDefault="00EB3D4F" w:rsidP="00DB0FB7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8E6964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  <w:r w:rsidR="00E17D69">
              <w:rPr>
                <w:bCs/>
                <w:iCs/>
              </w:rPr>
              <w:t xml:space="preserve">        </w:t>
            </w:r>
            <w:r w:rsidR="00C06911">
              <w:t xml:space="preserve"> </w:t>
            </w:r>
          </w:p>
          <w:p w:rsidR="00C06911" w:rsidRPr="005D3E95" w:rsidRDefault="00A25FBA" w:rsidP="00C0691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t xml:space="preserve"> </w:t>
            </w:r>
          </w:p>
          <w:p w:rsidR="003C5C3E" w:rsidRDefault="003C5C3E" w:rsidP="003C5C3E">
            <w:pPr>
              <w:rPr>
                <w:bCs/>
                <w:iCs/>
              </w:rPr>
            </w:pPr>
            <w:r>
              <w:rPr>
                <w:bCs/>
                <w:iCs/>
              </w:rPr>
              <w:t>«Как вести себя во время теракта»</w:t>
            </w:r>
          </w:p>
          <w:p w:rsidR="003C5C3E" w:rsidRDefault="003C5C3E" w:rsidP="003C5C3E">
            <w:pPr>
              <w:rPr>
                <w:bCs/>
                <w:iCs/>
              </w:rPr>
            </w:pPr>
            <w:r>
              <w:rPr>
                <w:bCs/>
                <w:iCs/>
              </w:rPr>
              <w:t>«Антитеррор</w:t>
            </w:r>
          </w:p>
          <w:p w:rsidR="00E17D69" w:rsidRPr="005D3E95" w:rsidRDefault="003C5C3E" w:rsidP="003C5C3E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lastRenderedPageBreak/>
              <w:t>:школа безопасности»</w:t>
            </w: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8073E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8073E9">
            <w:pPr>
              <w:jc w:val="center"/>
            </w:pPr>
            <w:r>
              <w:t>2</w:t>
            </w:r>
            <w:r w:rsidR="00E13E60">
              <w:t>1</w:t>
            </w:r>
            <w:r>
              <w:t>.</w:t>
            </w:r>
            <w:r w:rsidR="002113BD">
              <w:t>11</w:t>
            </w:r>
          </w:p>
          <w:p w:rsidR="008073E9" w:rsidRDefault="008073E9" w:rsidP="00E13E60">
            <w:pPr>
              <w:jc w:val="center"/>
            </w:pPr>
            <w:r>
              <w:t>1</w:t>
            </w:r>
            <w:r w:rsidR="00E13E60">
              <w:t>3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8073E9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042429">
              <w:rPr>
                <w:b/>
                <w:u w:val="single"/>
              </w:rPr>
              <w:t>7</w:t>
            </w:r>
          </w:p>
          <w:p w:rsidR="00042429" w:rsidRPr="008E6964" w:rsidRDefault="00042429" w:rsidP="008073E9">
            <w:pPr>
              <w:ind w:hanging="7"/>
              <w:rPr>
                <w:b/>
                <w:u w:val="single"/>
              </w:rPr>
            </w:pPr>
          </w:p>
          <w:p w:rsidR="008073E9" w:rsidRPr="008E6964" w:rsidRDefault="00042429" w:rsidP="00042429">
            <w:pPr>
              <w:ind w:hanging="7"/>
              <w:rPr>
                <w:b/>
                <w:u w:val="single"/>
              </w:rPr>
            </w:pPr>
            <w:r>
              <w:t xml:space="preserve">  « </w:t>
            </w:r>
            <w:r w:rsidRPr="0018190B">
              <w:t>Действия населения при угрозе и совершении террористических актов</w:t>
            </w:r>
            <w:r>
              <w:t>»</w:t>
            </w:r>
            <w:r w:rsidR="008073E9" w:rsidRPr="006039F7">
              <w:rPr>
                <w:lang w:eastAsia="en-US"/>
              </w:rPr>
              <w:t xml:space="preserve"> </w:t>
            </w:r>
            <w:r w:rsidR="008073E9" w:rsidRPr="006039F7">
              <w:rPr>
                <w:b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042429" w:rsidP="008073E9">
            <w:pPr>
              <w:jc w:val="center"/>
            </w:pPr>
            <w:r>
              <w:t>лекция</w:t>
            </w:r>
          </w:p>
          <w:p w:rsidR="008073E9" w:rsidRDefault="008073E9" w:rsidP="008073E9">
            <w:pPr>
              <w:jc w:val="center"/>
            </w:pPr>
            <w:r>
              <w:t xml:space="preserve">1 час </w:t>
            </w:r>
          </w:p>
          <w:p w:rsidR="008073E9" w:rsidRDefault="008073E9" w:rsidP="00C06911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E13E60" w:rsidP="00E17D69">
            <w:pPr>
              <w:jc w:val="center"/>
            </w:pPr>
            <w:proofErr w:type="spellStart"/>
            <w:r>
              <w:t>ОО</w:t>
            </w:r>
            <w:proofErr w:type="gramStart"/>
            <w:r>
              <w:t>«Ж</w:t>
            </w:r>
            <w:proofErr w:type="gramEnd"/>
            <w:r>
              <w:t>енский</w:t>
            </w:r>
            <w:proofErr w:type="spellEnd"/>
            <w:r>
              <w:t xml:space="preserve"> союз»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E13E60" w:rsidP="00C06911">
            <w:pPr>
              <w:jc w:val="center"/>
            </w:pPr>
            <w:r>
              <w:t>10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Памятки: «Первая помощь в экстренных ситуациях», «Меры противодействия терроризму»,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«Зима-сезон повышенного травматизма 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Плакаты: Действия населения при угрозе и совершении террористических актов»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«Действия населения при угрозе теракта»</w:t>
            </w:r>
          </w:p>
          <w:p w:rsidR="00495634" w:rsidRDefault="00495634" w:rsidP="00527CC0"/>
          <w:p w:rsidR="00527CC0" w:rsidRDefault="0065465D" w:rsidP="00527CC0">
            <w:r>
              <w:t xml:space="preserve"> </w:t>
            </w:r>
          </w:p>
          <w:p w:rsidR="008073E9" w:rsidRDefault="008073E9" w:rsidP="00A25FBA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E17D69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</w:t>
            </w:r>
          </w:p>
          <w:p w:rsidR="008073E9" w:rsidRDefault="00527CC0" w:rsidP="006E0C33">
            <w:pPr>
              <w:jc w:val="center"/>
            </w:pPr>
            <w:r>
              <w:t>М.И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3E9" w:rsidRDefault="008073E9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527CC0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B4C8C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E13E60">
              <w:rPr>
                <w:sz w:val="28"/>
              </w:rPr>
              <w:t>2</w:t>
            </w:r>
            <w:r>
              <w:rPr>
                <w:sz w:val="28"/>
              </w:rPr>
              <w:t>.</w:t>
            </w:r>
            <w:r w:rsidR="00E13E60">
              <w:rPr>
                <w:sz w:val="28"/>
              </w:rPr>
              <w:t>11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 w:rsidR="00042429">
              <w:rPr>
                <w:b/>
                <w:u w:val="single"/>
              </w:rPr>
              <w:t>7</w:t>
            </w:r>
          </w:p>
          <w:p w:rsidR="001D1933" w:rsidRDefault="006039F7" w:rsidP="001D1933">
            <w:pPr>
              <w:ind w:hanging="7"/>
            </w:pPr>
            <w:r>
              <w:t xml:space="preserve"> </w:t>
            </w:r>
          </w:p>
          <w:p w:rsidR="000F3E0A" w:rsidRDefault="00042429" w:rsidP="000F3E0A">
            <w:pPr>
              <w:ind w:hanging="7"/>
            </w:pPr>
            <w:r>
              <w:t xml:space="preserve">  « </w:t>
            </w:r>
            <w:r w:rsidRPr="0018190B">
              <w:t>Действия населения при угрозе и совершении террористических актов</w:t>
            </w:r>
            <w:r>
              <w:t>»</w:t>
            </w:r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  <w:r>
              <w:t xml:space="preserve"> </w:t>
            </w:r>
          </w:p>
          <w:p w:rsidR="00C06911" w:rsidRDefault="006039F7" w:rsidP="00C06911">
            <w:pPr>
              <w:jc w:val="center"/>
            </w:pPr>
            <w:r>
              <w:t xml:space="preserve">1 </w:t>
            </w:r>
            <w:r w:rsidR="00C06911">
              <w:t xml:space="preserve"> час</w:t>
            </w:r>
            <w:r>
              <w:t xml:space="preserve"> </w:t>
            </w:r>
          </w:p>
          <w:p w:rsidR="00C22219" w:rsidRDefault="00C22219" w:rsidP="00C22219">
            <w:pPr>
              <w:jc w:val="center"/>
            </w:pP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4C8C" w:rsidRDefault="00933344" w:rsidP="00E17D69">
            <w:pPr>
              <w:jc w:val="center"/>
            </w:pPr>
            <w:r>
              <w:t xml:space="preserve"> </w:t>
            </w:r>
          </w:p>
          <w:p w:rsidR="00E13E60" w:rsidRDefault="00E13E60" w:rsidP="00E13E60">
            <w:pPr>
              <w:jc w:val="center"/>
            </w:pPr>
            <w:proofErr w:type="spellStart"/>
            <w:r>
              <w:t>общ</w:t>
            </w:r>
            <w:proofErr w:type="gramStart"/>
            <w:r>
              <w:t>.о</w:t>
            </w:r>
            <w:proofErr w:type="gramEnd"/>
            <w:r>
              <w:t>рган</w:t>
            </w:r>
            <w:proofErr w:type="spellEnd"/>
            <w:r>
              <w:t>.</w:t>
            </w:r>
          </w:p>
          <w:p w:rsidR="00EB4C8C" w:rsidRDefault="00E13E60" w:rsidP="00E13E60">
            <w:pPr>
              <w:jc w:val="center"/>
            </w:pPr>
            <w:r>
              <w:t>инвалидов</w:t>
            </w:r>
            <w:r w:rsidR="00EB4C8C">
              <w:t xml:space="preserve"> </w:t>
            </w:r>
          </w:p>
          <w:p w:rsidR="00EB4C8C" w:rsidRDefault="00EB4C8C" w:rsidP="00E17D69">
            <w:pPr>
              <w:jc w:val="center"/>
            </w:pPr>
          </w:p>
          <w:p w:rsidR="00E17D69" w:rsidRDefault="008073E9" w:rsidP="00E17D69">
            <w:pPr>
              <w:jc w:val="center"/>
            </w:pPr>
            <w:r>
              <w:t xml:space="preserve"> 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13E60" w:rsidP="006E0C33">
            <w:pPr>
              <w:jc w:val="center"/>
            </w:pPr>
            <w:r>
              <w:t>16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65D" w:rsidRDefault="00C06911" w:rsidP="0065465D">
            <w:pPr>
              <w:jc w:val="center"/>
              <w:rPr>
                <w:bCs/>
              </w:rPr>
            </w:pPr>
            <w:r>
              <w:t xml:space="preserve"> </w:t>
            </w:r>
            <w:r w:rsidR="0065465D">
              <w:rPr>
                <w:bCs/>
              </w:rPr>
              <w:t>Памятки: «Первая помощь в экстренных ситуациях», «Меры противодействия терроризму»,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«Зима-сезон повышенного травматизма 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Плакаты: Действия населения при угрозе и совершении террористических актов»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«Действия населения при угрозе теракта»</w:t>
            </w:r>
          </w:p>
          <w:p w:rsidR="00495634" w:rsidRDefault="00495634" w:rsidP="00EB4C8C"/>
          <w:p w:rsidR="00C22219" w:rsidRDefault="00214E6D" w:rsidP="0065465D">
            <w:r>
              <w:lastRenderedPageBreak/>
              <w:t xml:space="preserve"> </w:t>
            </w:r>
            <w:r w:rsidR="0065465D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E17D69" w:rsidP="00DB0FB7">
            <w:pPr>
              <w:rPr>
                <w:bCs/>
                <w:iCs/>
              </w:rPr>
            </w:pPr>
            <w:r>
              <w:lastRenderedPageBreak/>
              <w:t xml:space="preserve"> 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527CC0" w:rsidP="006E0C33">
            <w:pPr>
              <w:jc w:val="center"/>
            </w:pPr>
            <w: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BE3AC7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  <w:r w:rsidR="00E13E60">
              <w:rPr>
                <w:sz w:val="28"/>
              </w:rPr>
              <w:t>11</w:t>
            </w:r>
          </w:p>
          <w:p w:rsidR="00E17D6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9F7" w:rsidRPr="008E6964" w:rsidRDefault="006039F7" w:rsidP="006039F7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042429">
              <w:rPr>
                <w:b/>
                <w:u w:val="single"/>
              </w:rPr>
              <w:t>7</w:t>
            </w:r>
          </w:p>
          <w:p w:rsidR="006039F7" w:rsidRDefault="006039F7" w:rsidP="000F3E0A">
            <w:pPr>
              <w:ind w:hanging="7"/>
              <w:rPr>
                <w:b/>
                <w:u w:val="single"/>
              </w:rPr>
            </w:pPr>
          </w:p>
          <w:p w:rsidR="000F3E0A" w:rsidRDefault="00042429" w:rsidP="000F3E0A">
            <w:pPr>
              <w:ind w:hanging="7"/>
            </w:pPr>
            <w:r>
              <w:t xml:space="preserve">  « </w:t>
            </w:r>
            <w:r w:rsidRPr="0018190B">
              <w:t>Действия населения при угрозе и совершении террористических актов</w:t>
            </w:r>
            <w:r>
              <w:t xml:space="preserve">» №7 « </w:t>
            </w:r>
            <w:r w:rsidRPr="0018190B">
              <w:t>Действия населения при угрозе и совершении террористических актов</w:t>
            </w:r>
            <w:r>
              <w:t>»</w:t>
            </w:r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  <w:r>
              <w:t xml:space="preserve"> 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E2446A" w:rsidRDefault="00E2446A" w:rsidP="00E2446A">
            <w:pPr>
              <w:jc w:val="center"/>
            </w:pP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AC7" w:rsidRDefault="00BE3AC7" w:rsidP="00BE3AC7">
            <w:pPr>
              <w:jc w:val="center"/>
            </w:pPr>
            <w:r>
              <w:t>ОДП</w:t>
            </w:r>
          </w:p>
          <w:p w:rsidR="00E2446A" w:rsidRDefault="00BE3AC7" w:rsidP="00BE3AC7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>
              <w:t xml:space="preserve">   </w:t>
            </w:r>
            <w:r w:rsidR="00E2446A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F653C2" w:rsidP="00F62A48">
            <w:pPr>
              <w:jc w:val="center"/>
            </w:pPr>
            <w:r>
              <w:t>2</w:t>
            </w:r>
            <w:r w:rsidR="00F62A48">
              <w:t>0</w:t>
            </w:r>
            <w:r w:rsidR="00BE3AC7">
              <w:t xml:space="preserve"> 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AC7" w:rsidRDefault="00214E6D" w:rsidP="00BE3AC7">
            <w:r>
              <w:t xml:space="preserve"> </w:t>
            </w:r>
            <w:r w:rsidR="00BE3AC7">
              <w:t>Памятка: «Действия при лесных пожарах»!»</w:t>
            </w:r>
          </w:p>
          <w:p w:rsidR="00BE3AC7" w:rsidRDefault="00BE3AC7" w:rsidP="00BE3AC7">
            <w:r>
              <w:t xml:space="preserve"> «Пожарная безопасность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района»</w:t>
            </w:r>
          </w:p>
          <w:p w:rsidR="00321FE1" w:rsidRDefault="00321FE1" w:rsidP="00321FE1">
            <w:r>
              <w:t>«Полезные телефоны»</w:t>
            </w:r>
          </w:p>
          <w:p w:rsidR="00BE3AC7" w:rsidRDefault="00BE3AC7" w:rsidP="00BE3AC7">
            <w:r>
              <w:t xml:space="preserve">   Плакат  «Стихийные бедствия</w:t>
            </w:r>
            <w:proofErr w:type="gramStart"/>
            <w:r>
              <w:t xml:space="preserve"> !</w:t>
            </w:r>
            <w:proofErr w:type="gramEnd"/>
            <w:r>
              <w:t xml:space="preserve">» </w:t>
            </w:r>
          </w:p>
          <w:p w:rsidR="00C06911" w:rsidRDefault="00C06911" w:rsidP="00C06911"/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AC7" w:rsidRDefault="00E17D69" w:rsidP="00E17D69">
            <w:pPr>
              <w:rPr>
                <w:bCs/>
                <w:iCs/>
              </w:rPr>
            </w:pPr>
            <w:r>
              <w:t xml:space="preserve"> </w:t>
            </w:r>
            <w:r>
              <w:rPr>
                <w:bCs/>
                <w:iCs/>
              </w:rPr>
              <w:t xml:space="preserve">      </w:t>
            </w:r>
            <w:r w:rsidR="00BE3AC7">
              <w:rPr>
                <w:bCs/>
                <w:iCs/>
              </w:rPr>
              <w:t>«Лесной пожар»</w:t>
            </w:r>
          </w:p>
          <w:p w:rsidR="00E17D69" w:rsidRPr="006703BB" w:rsidRDefault="00BE3AC7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t>«Безопасность людей на водных объектах»</w:t>
            </w:r>
            <w:r w:rsidR="00E17D69">
              <w:rPr>
                <w:bCs/>
                <w:iCs/>
              </w:rPr>
              <w:t xml:space="preserve">  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04242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042429" w:rsidP="006E0C33">
            <w:pPr>
              <w:jc w:val="center"/>
            </w:pPr>
            <w:r>
              <w:t>6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2113BD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26.11</w:t>
            </w:r>
          </w:p>
          <w:p w:rsidR="002113BD" w:rsidRDefault="002113BD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Pr="00042429" w:rsidRDefault="00042429" w:rsidP="006039F7">
            <w:pPr>
              <w:ind w:hanging="7"/>
              <w:rPr>
                <w:b/>
                <w:u w:val="single"/>
              </w:rPr>
            </w:pPr>
            <w:r>
              <w:t xml:space="preserve"> </w:t>
            </w:r>
            <w:r w:rsidRPr="00042429">
              <w:rPr>
                <w:b/>
                <w:u w:val="single"/>
              </w:rPr>
              <w:t>Тема 7</w:t>
            </w:r>
          </w:p>
          <w:p w:rsidR="00042429" w:rsidRDefault="00042429" w:rsidP="006039F7">
            <w:pPr>
              <w:ind w:hanging="7"/>
            </w:pPr>
          </w:p>
          <w:p w:rsidR="00042429" w:rsidRPr="008E6964" w:rsidRDefault="00042429" w:rsidP="006039F7">
            <w:pPr>
              <w:ind w:hanging="7"/>
              <w:rPr>
                <w:b/>
                <w:u w:val="single"/>
              </w:rPr>
            </w:pPr>
            <w:r>
              <w:t xml:space="preserve"> « </w:t>
            </w:r>
            <w:r w:rsidRPr="0018190B">
              <w:t>Действия населения при угрозе и совершении террористических актов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042429" w:rsidP="00C06911">
            <w:pPr>
              <w:jc w:val="center"/>
            </w:pPr>
            <w:r>
              <w:t>лекция</w:t>
            </w:r>
          </w:p>
          <w:p w:rsidR="00042429" w:rsidRDefault="00042429" w:rsidP="00C06911">
            <w:pPr>
              <w:jc w:val="center"/>
            </w:pPr>
            <w:r>
              <w:t>1 час.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3BD" w:rsidRDefault="002113BD" w:rsidP="002113BD">
            <w:pPr>
              <w:jc w:val="center"/>
            </w:pPr>
            <w:proofErr w:type="gramStart"/>
            <w:r>
              <w:t>общественная</w:t>
            </w:r>
            <w:proofErr w:type="gramEnd"/>
            <w:r>
              <w:t xml:space="preserve"> орган.</w:t>
            </w:r>
          </w:p>
          <w:p w:rsidR="002113BD" w:rsidRDefault="002113BD" w:rsidP="002113BD">
            <w:pPr>
              <w:jc w:val="center"/>
            </w:pPr>
            <w:r>
              <w:t>«ЖБЛ</w:t>
            </w:r>
          </w:p>
          <w:p w:rsidR="00E13E60" w:rsidRDefault="00E13E60" w:rsidP="00BE3AC7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70016A" w:rsidP="00BE3AC7">
            <w:pPr>
              <w:jc w:val="center"/>
            </w:pPr>
            <w:r>
              <w:t>12</w:t>
            </w:r>
            <w:r w:rsidR="00F62A48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Памятки: «Первая помощь в экстренных ситуациях», «Меры противодействия терроризму»,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«Зима-сезон повышенного травматизма 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Плакаты: Действия населения при угрозе и совершении террористических актов»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«Действия населения при угрозе теракта»</w:t>
            </w:r>
          </w:p>
          <w:p w:rsidR="00042429" w:rsidRDefault="00042429" w:rsidP="00BE3AC7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042429" w:rsidP="00E17D69"/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A48" w:rsidRDefault="00F62A48" w:rsidP="006E0C33">
            <w:pPr>
              <w:jc w:val="center"/>
            </w:pPr>
          </w:p>
          <w:p w:rsidR="00F62A48" w:rsidRDefault="00F62A48" w:rsidP="006E0C33">
            <w:pPr>
              <w:jc w:val="center"/>
            </w:pPr>
          </w:p>
          <w:p w:rsidR="00042429" w:rsidRDefault="00F62A48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429" w:rsidRDefault="00042429" w:rsidP="006E0C33">
            <w:pPr>
              <w:jc w:val="center"/>
            </w:pPr>
          </w:p>
        </w:tc>
      </w:tr>
      <w:tr w:rsidR="00527CC0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042429" w:rsidP="006E0C33">
            <w:pPr>
              <w:jc w:val="center"/>
            </w:pPr>
            <w:r>
              <w:t>7</w:t>
            </w: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2113BD" w:rsidP="006E0C33">
            <w:pPr>
              <w:jc w:val="center"/>
            </w:pPr>
            <w:r>
              <w:t>27.11</w:t>
            </w:r>
          </w:p>
          <w:p w:rsidR="00527CC0" w:rsidRDefault="002113BD" w:rsidP="006E0C33">
            <w:pPr>
              <w:jc w:val="center"/>
            </w:pPr>
            <w:r>
              <w:t>11</w:t>
            </w:r>
            <w:r w:rsidR="00527CC0">
              <w:t xml:space="preserve">.00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8E6964" w:rsidRDefault="00527CC0" w:rsidP="00C06261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042429">
              <w:rPr>
                <w:b/>
                <w:u w:val="single"/>
              </w:rPr>
              <w:t>7</w:t>
            </w:r>
          </w:p>
          <w:p w:rsidR="00527CC0" w:rsidRDefault="00527CC0" w:rsidP="00C06261">
            <w:pPr>
              <w:ind w:hanging="7"/>
              <w:rPr>
                <w:b/>
                <w:u w:val="single"/>
              </w:rPr>
            </w:pPr>
          </w:p>
          <w:p w:rsidR="00527CC0" w:rsidRDefault="00042429" w:rsidP="00C06261">
            <w:pPr>
              <w:ind w:hanging="7"/>
            </w:pPr>
            <w:r>
              <w:t xml:space="preserve">   « </w:t>
            </w:r>
            <w:r w:rsidRPr="0018190B">
              <w:t>Действия населения при угрозе и совершении террористических актов</w:t>
            </w:r>
            <w:r>
              <w:t>»</w:t>
            </w:r>
          </w:p>
          <w:p w:rsidR="00527CC0" w:rsidRPr="008E6964" w:rsidRDefault="00527CC0" w:rsidP="00C06261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</w:p>
          <w:p w:rsidR="00527CC0" w:rsidRDefault="00527CC0" w:rsidP="00C06911">
            <w:pPr>
              <w:jc w:val="center"/>
            </w:pPr>
            <w:r>
              <w:t>1 час</w:t>
            </w:r>
          </w:p>
          <w:p w:rsidR="00527CC0" w:rsidRDefault="00527CC0" w:rsidP="00DB0FB7">
            <w:pPr>
              <w:jc w:val="center"/>
            </w:pPr>
          </w:p>
          <w:p w:rsidR="00527CC0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4338" w:rsidRDefault="00E14338" w:rsidP="00E14338">
            <w:pPr>
              <w:jc w:val="center"/>
            </w:pPr>
            <w:r>
              <w:t>общественная организация ветеранов войны и труда</w:t>
            </w:r>
          </w:p>
          <w:p w:rsidR="00E14338" w:rsidRDefault="00E14338" w:rsidP="00E14338">
            <w:pPr>
              <w:jc w:val="center"/>
            </w:pPr>
          </w:p>
          <w:p w:rsidR="00527CC0" w:rsidRDefault="00E14338" w:rsidP="006E0C33">
            <w:pPr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A61354" w:rsidP="006E0C33">
            <w:pPr>
              <w:jc w:val="center"/>
            </w:pPr>
            <w:r>
              <w:t>19</w:t>
            </w:r>
            <w:r w:rsidR="00F62A48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Памятки: «Первая помощь в экстренных ситуациях», «Меры противодействия терроризму»,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«Зима-сезон повышенного травматизма 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Плакаты: Действия населения при угрозе и совершении террористических актов»</w:t>
            </w:r>
          </w:p>
          <w:p w:rsidR="0065465D" w:rsidRDefault="0065465D" w:rsidP="0065465D">
            <w:pPr>
              <w:jc w:val="center"/>
              <w:rPr>
                <w:bCs/>
              </w:rPr>
            </w:pPr>
            <w:r>
              <w:rPr>
                <w:bCs/>
              </w:rPr>
              <w:t>«Действия населения при угрозе теракта»</w:t>
            </w:r>
          </w:p>
          <w:p w:rsidR="00495634" w:rsidRDefault="00527CC0" w:rsidP="00527CC0">
            <w:r>
              <w:lastRenderedPageBreak/>
              <w:t xml:space="preserve">  </w:t>
            </w:r>
          </w:p>
          <w:p w:rsidR="00527CC0" w:rsidRDefault="0065465D" w:rsidP="0065465D"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6703BB" w:rsidRDefault="00F62A48" w:rsidP="00527CC0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</w:p>
          <w:p w:rsidR="00527CC0" w:rsidRDefault="00527CC0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  <w:tr w:rsidR="00527CC0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D44D40" w:rsidP="006E0C33">
            <w:pPr>
              <w:jc w:val="center"/>
            </w:pPr>
            <w:r>
              <w:t>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9932EC" w:rsidP="006E0C33">
            <w:pPr>
              <w:jc w:val="center"/>
            </w:pPr>
            <w:r>
              <w:t>106</w:t>
            </w:r>
            <w:r w:rsidR="00D44D40">
              <w:t xml:space="preserve"> </w:t>
            </w:r>
            <w:r w:rsidR="00527CC0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1D1933">
            <w:pPr>
              <w:jc w:val="center"/>
            </w:pPr>
            <w:r>
              <w:t>плакатов-</w:t>
            </w:r>
            <w:r w:rsidR="00D44D40">
              <w:t xml:space="preserve"> </w:t>
            </w:r>
            <w:r w:rsidR="009932EC">
              <w:t>14</w:t>
            </w:r>
          </w:p>
          <w:p w:rsidR="00527CC0" w:rsidRDefault="00527CC0" w:rsidP="001D1933">
            <w:pPr>
              <w:jc w:val="center"/>
            </w:pPr>
            <w:r>
              <w:t>памяток-</w:t>
            </w:r>
            <w:r w:rsidR="00D44D40">
              <w:t xml:space="preserve"> </w:t>
            </w:r>
            <w:r w:rsidR="009932EC">
              <w:t>318</w:t>
            </w:r>
          </w:p>
          <w:p w:rsidR="00527CC0" w:rsidRDefault="00C6215E" w:rsidP="00214E6D">
            <w:pPr>
              <w:jc w:val="center"/>
            </w:pPr>
            <w:r>
              <w:t xml:space="preserve"> </w:t>
            </w:r>
            <w:r w:rsidR="00527CC0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D44D40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</w:tbl>
    <w:p w:rsidR="006745F2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DB0FB7" w:rsidRDefault="00C6215E" w:rsidP="006E0C33">
      <w:pPr>
        <w:ind w:firstLine="720"/>
        <w:rPr>
          <w:sz w:val="28"/>
          <w:szCs w:val="28"/>
        </w:rPr>
        <w:sectPr w:rsidR="00DB0FB7" w:rsidSect="00495634">
          <w:pgSz w:w="16838" w:h="11906" w:orient="landscape"/>
          <w:pgMar w:top="720" w:right="720" w:bottom="720" w:left="720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                                                </w:t>
      </w:r>
      <w:r w:rsidR="003A711C">
        <w:rPr>
          <w:sz w:val="28"/>
          <w:szCs w:val="28"/>
        </w:rPr>
        <w:t xml:space="preserve"> </w:t>
      </w:r>
      <w:proofErr w:type="spellStart"/>
      <w:r w:rsidR="003A711C">
        <w:rPr>
          <w:sz w:val="28"/>
          <w:szCs w:val="28"/>
        </w:rPr>
        <w:t>Зав</w:t>
      </w:r>
      <w:proofErr w:type="gramStart"/>
      <w:r w:rsidR="003A711C">
        <w:rPr>
          <w:sz w:val="28"/>
          <w:szCs w:val="28"/>
        </w:rPr>
        <w:t>.У</w:t>
      </w:r>
      <w:proofErr w:type="gramEnd"/>
      <w:r w:rsidR="003A711C">
        <w:rPr>
          <w:sz w:val="28"/>
          <w:szCs w:val="28"/>
        </w:rPr>
        <w:t>КП</w:t>
      </w:r>
      <w:proofErr w:type="spellEnd"/>
      <w:r w:rsidR="003A711C">
        <w:rPr>
          <w:sz w:val="28"/>
          <w:szCs w:val="28"/>
        </w:rPr>
        <w:t xml:space="preserve">:                                         </w:t>
      </w:r>
      <w:proofErr w:type="spellStart"/>
      <w:r w:rsidR="003A711C">
        <w:rPr>
          <w:sz w:val="28"/>
          <w:szCs w:val="28"/>
        </w:rPr>
        <w:t>Тяско</w:t>
      </w:r>
      <w:proofErr w:type="spellEnd"/>
      <w:r w:rsidR="003A711C">
        <w:rPr>
          <w:sz w:val="28"/>
          <w:szCs w:val="28"/>
        </w:rPr>
        <w:t xml:space="preserve"> М.И.</w:t>
      </w:r>
      <w:bookmarkStart w:id="0" w:name="_GoBack"/>
      <w:bookmarkEnd w:id="0"/>
    </w:p>
    <w:p w:rsidR="005F5F2C" w:rsidRDefault="005F5F2C" w:rsidP="009932EC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42429"/>
    <w:rsid w:val="000653EB"/>
    <w:rsid w:val="00093C04"/>
    <w:rsid w:val="000A2480"/>
    <w:rsid w:val="000C7848"/>
    <w:rsid w:val="000F3E0A"/>
    <w:rsid w:val="00191F0C"/>
    <w:rsid w:val="001B5575"/>
    <w:rsid w:val="001D1933"/>
    <w:rsid w:val="002113BD"/>
    <w:rsid w:val="00211B55"/>
    <w:rsid w:val="00214E6D"/>
    <w:rsid w:val="00287493"/>
    <w:rsid w:val="00293479"/>
    <w:rsid w:val="002B62BD"/>
    <w:rsid w:val="00321FE1"/>
    <w:rsid w:val="003A1A49"/>
    <w:rsid w:val="003A711C"/>
    <w:rsid w:val="003C5C3E"/>
    <w:rsid w:val="00401367"/>
    <w:rsid w:val="00482749"/>
    <w:rsid w:val="00495634"/>
    <w:rsid w:val="004D12D2"/>
    <w:rsid w:val="004D63FC"/>
    <w:rsid w:val="00507617"/>
    <w:rsid w:val="00527CC0"/>
    <w:rsid w:val="00544158"/>
    <w:rsid w:val="005844D3"/>
    <w:rsid w:val="0058469F"/>
    <w:rsid w:val="0059522A"/>
    <w:rsid w:val="005C5BA7"/>
    <w:rsid w:val="005F5F2C"/>
    <w:rsid w:val="006039F7"/>
    <w:rsid w:val="0065465D"/>
    <w:rsid w:val="006703BB"/>
    <w:rsid w:val="006745F2"/>
    <w:rsid w:val="006B2B26"/>
    <w:rsid w:val="006C3C40"/>
    <w:rsid w:val="006C437A"/>
    <w:rsid w:val="006C52BE"/>
    <w:rsid w:val="006E0C33"/>
    <w:rsid w:val="006E56AA"/>
    <w:rsid w:val="0070016A"/>
    <w:rsid w:val="0071575C"/>
    <w:rsid w:val="007319C7"/>
    <w:rsid w:val="00767DE0"/>
    <w:rsid w:val="007837C9"/>
    <w:rsid w:val="007A71D3"/>
    <w:rsid w:val="007A7988"/>
    <w:rsid w:val="008073E9"/>
    <w:rsid w:val="00827857"/>
    <w:rsid w:val="008642A7"/>
    <w:rsid w:val="00871E39"/>
    <w:rsid w:val="008E6964"/>
    <w:rsid w:val="008F7B91"/>
    <w:rsid w:val="009045F2"/>
    <w:rsid w:val="00914D5E"/>
    <w:rsid w:val="00933344"/>
    <w:rsid w:val="0094278F"/>
    <w:rsid w:val="00952026"/>
    <w:rsid w:val="00957C52"/>
    <w:rsid w:val="009610DB"/>
    <w:rsid w:val="00971F67"/>
    <w:rsid w:val="009932EC"/>
    <w:rsid w:val="00996CDD"/>
    <w:rsid w:val="009E2296"/>
    <w:rsid w:val="00A25FBA"/>
    <w:rsid w:val="00A41491"/>
    <w:rsid w:val="00A61354"/>
    <w:rsid w:val="00B609F1"/>
    <w:rsid w:val="00B910BA"/>
    <w:rsid w:val="00BE3AC7"/>
    <w:rsid w:val="00BE59D5"/>
    <w:rsid w:val="00C06911"/>
    <w:rsid w:val="00C22219"/>
    <w:rsid w:val="00C50624"/>
    <w:rsid w:val="00C6215E"/>
    <w:rsid w:val="00C96804"/>
    <w:rsid w:val="00CE13E6"/>
    <w:rsid w:val="00D2181E"/>
    <w:rsid w:val="00D43347"/>
    <w:rsid w:val="00D437B2"/>
    <w:rsid w:val="00D44D40"/>
    <w:rsid w:val="00DB0FB7"/>
    <w:rsid w:val="00DD3325"/>
    <w:rsid w:val="00DF3484"/>
    <w:rsid w:val="00E04BE2"/>
    <w:rsid w:val="00E10222"/>
    <w:rsid w:val="00E13E60"/>
    <w:rsid w:val="00E14338"/>
    <w:rsid w:val="00E17D69"/>
    <w:rsid w:val="00E22E48"/>
    <w:rsid w:val="00E2446A"/>
    <w:rsid w:val="00E95906"/>
    <w:rsid w:val="00EA219E"/>
    <w:rsid w:val="00EB3D4F"/>
    <w:rsid w:val="00EB4C8C"/>
    <w:rsid w:val="00EE5FD1"/>
    <w:rsid w:val="00EF089E"/>
    <w:rsid w:val="00F62A48"/>
    <w:rsid w:val="00F63CAC"/>
    <w:rsid w:val="00F653C2"/>
    <w:rsid w:val="00FB132B"/>
    <w:rsid w:val="00FE711E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ABF42-5975-4488-A308-23CDFDC4F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75</TotalTime>
  <Pages>5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16</cp:revision>
  <cp:lastPrinted>2018-04-26T13:26:00Z</cp:lastPrinted>
  <dcterms:created xsi:type="dcterms:W3CDTF">2018-11-23T07:46:00Z</dcterms:created>
  <dcterms:modified xsi:type="dcterms:W3CDTF">2018-11-28T07:52:00Z</dcterms:modified>
</cp:coreProperties>
</file>