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731731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Октябрь</w:t>
      </w:r>
      <w:r w:rsidR="009045F2" w:rsidRPr="009E2296">
        <w:rPr>
          <w:b/>
          <w:bCs/>
          <w:sz w:val="28"/>
          <w:szCs w:val="28"/>
        </w:rPr>
        <w:t xml:space="preserve">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435E04" w:rsidRDefault="00EB3D4F" w:rsidP="006E0C33">
            <w:pPr>
              <w:jc w:val="center"/>
            </w:pPr>
            <w:r w:rsidRPr="00435E04"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435E04" w:rsidRDefault="00731731" w:rsidP="006E0C33">
            <w:pPr>
              <w:jc w:val="center"/>
            </w:pPr>
            <w:r w:rsidRPr="00435E04">
              <w:t>08.10</w:t>
            </w:r>
          </w:p>
          <w:p w:rsidR="008E6964" w:rsidRPr="00435E04" w:rsidRDefault="008E6964" w:rsidP="00214E6D">
            <w:pPr>
              <w:jc w:val="center"/>
            </w:pPr>
            <w:r w:rsidRPr="00435E04">
              <w:t>1</w:t>
            </w:r>
            <w:r w:rsidR="00214E6D" w:rsidRPr="00435E04">
              <w:t>5</w:t>
            </w:r>
            <w:r w:rsidRPr="00435E04"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Pr="00435E04" w:rsidRDefault="002B62BD" w:rsidP="006E0C33">
            <w:pPr>
              <w:ind w:hanging="7"/>
              <w:jc w:val="center"/>
            </w:pPr>
          </w:p>
          <w:p w:rsidR="00EB3D4F" w:rsidRPr="00435E04" w:rsidRDefault="00957C52" w:rsidP="00957C52">
            <w:pPr>
              <w:ind w:hanging="7"/>
              <w:rPr>
                <w:b/>
                <w:u w:val="single"/>
              </w:rPr>
            </w:pPr>
            <w:r w:rsidRPr="00435E04">
              <w:rPr>
                <w:b/>
                <w:u w:val="single"/>
              </w:rPr>
              <w:t xml:space="preserve">Тема </w:t>
            </w:r>
            <w:r w:rsidR="00731731" w:rsidRPr="00435E04">
              <w:rPr>
                <w:b/>
                <w:u w:val="single"/>
              </w:rPr>
              <w:t>6</w:t>
            </w:r>
          </w:p>
          <w:p w:rsidR="00626ECB" w:rsidRPr="00435E04" w:rsidRDefault="00626ECB" w:rsidP="00957C52">
            <w:pPr>
              <w:ind w:hanging="7"/>
              <w:rPr>
                <w:b/>
                <w:u w:val="single"/>
              </w:rPr>
            </w:pPr>
          </w:p>
          <w:p w:rsidR="00626ECB" w:rsidRPr="00435E04" w:rsidRDefault="00626ECB" w:rsidP="00957C52">
            <w:pPr>
              <w:ind w:hanging="7"/>
              <w:rPr>
                <w:b/>
                <w:u w:val="single"/>
              </w:rPr>
            </w:pPr>
            <w:r w:rsidRPr="00435E04">
              <w:t>Пожарная безопасность в жилых и общественных зданиях. Правила пожарной безопасности. Действия населения в случае возникновения пожара.</w:t>
            </w:r>
          </w:p>
          <w:p w:rsidR="00D437B2" w:rsidRPr="00435E04" w:rsidRDefault="008642A7" w:rsidP="00957C52">
            <w:pPr>
              <w:ind w:hanging="7"/>
            </w:pPr>
            <w:r w:rsidRPr="00435E04">
              <w:t xml:space="preserve"> </w:t>
            </w:r>
            <w:r w:rsidR="001B5575" w:rsidRPr="00435E04">
              <w:t xml:space="preserve"> </w:t>
            </w:r>
          </w:p>
          <w:p w:rsidR="002B62BD" w:rsidRPr="00435E04" w:rsidRDefault="00626ECB" w:rsidP="00626ECB">
            <w:pPr>
              <w:ind w:hanging="7"/>
              <w:jc w:val="center"/>
            </w:pPr>
            <w:r w:rsidRPr="00435E04">
              <w:rPr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469F" w:rsidRPr="00435E04" w:rsidRDefault="001B5575" w:rsidP="006E0C33">
            <w:pPr>
              <w:jc w:val="center"/>
            </w:pPr>
            <w:r w:rsidRPr="00435E04">
              <w:t xml:space="preserve"> </w:t>
            </w:r>
          </w:p>
          <w:p w:rsidR="006039F7" w:rsidRPr="00435E04" w:rsidRDefault="00626ECB" w:rsidP="006E0C33">
            <w:pPr>
              <w:jc w:val="center"/>
            </w:pPr>
            <w:r w:rsidRPr="00435E04">
              <w:t>лекция</w:t>
            </w:r>
          </w:p>
          <w:p w:rsidR="008E6964" w:rsidRPr="00435E04" w:rsidRDefault="006039F7" w:rsidP="006E0C33">
            <w:pPr>
              <w:jc w:val="center"/>
            </w:pPr>
            <w:r w:rsidRPr="00435E04">
              <w:t>1 час</w:t>
            </w:r>
            <w:r w:rsidR="007319C7" w:rsidRPr="00435E04">
              <w:t xml:space="preserve"> </w:t>
            </w:r>
          </w:p>
          <w:p w:rsidR="00626ECB" w:rsidRPr="00435E04" w:rsidRDefault="00626ECB" w:rsidP="006E0C33">
            <w:pPr>
              <w:jc w:val="center"/>
            </w:pPr>
            <w:proofErr w:type="spellStart"/>
            <w:r w:rsidRPr="00435E04">
              <w:t>практ</w:t>
            </w:r>
            <w:proofErr w:type="spellEnd"/>
            <w:r w:rsidRPr="00435E04">
              <w:t>.</w:t>
            </w:r>
          </w:p>
          <w:p w:rsidR="00626ECB" w:rsidRPr="00435E04" w:rsidRDefault="00626ECB" w:rsidP="006E0C33">
            <w:pPr>
              <w:jc w:val="center"/>
            </w:pPr>
            <w:r w:rsidRPr="00435E04">
              <w:t>1 час.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Pr="00435E04" w:rsidRDefault="00A25FBA" w:rsidP="00E17D69">
            <w:pPr>
              <w:jc w:val="center"/>
            </w:pPr>
          </w:p>
          <w:p w:rsidR="00A25FBA" w:rsidRPr="00435E04" w:rsidRDefault="00A25FBA" w:rsidP="00E17D69">
            <w:pPr>
              <w:jc w:val="center"/>
            </w:pPr>
          </w:p>
          <w:p w:rsidR="00A25FBA" w:rsidRPr="00435E04" w:rsidRDefault="00626ECB" w:rsidP="00A25FBA">
            <w:pPr>
              <w:jc w:val="center"/>
            </w:pPr>
            <w:r w:rsidRPr="00435E04">
              <w:t>УКП</w:t>
            </w:r>
          </w:p>
          <w:p w:rsidR="00A25FBA" w:rsidRPr="00435E04" w:rsidRDefault="00A25FBA" w:rsidP="00E17D69">
            <w:pPr>
              <w:jc w:val="center"/>
            </w:pPr>
          </w:p>
          <w:p w:rsidR="00A25FBA" w:rsidRPr="00435E04" w:rsidRDefault="00A25FBA" w:rsidP="00E17D69">
            <w:pPr>
              <w:jc w:val="center"/>
            </w:pPr>
          </w:p>
          <w:p w:rsidR="00A25FBA" w:rsidRPr="00435E04" w:rsidRDefault="00A25FBA" w:rsidP="00E17D69">
            <w:pPr>
              <w:jc w:val="center"/>
            </w:pPr>
          </w:p>
          <w:p w:rsidR="00A25FBA" w:rsidRPr="00435E04" w:rsidRDefault="00A25FBA" w:rsidP="00E17D69">
            <w:pPr>
              <w:jc w:val="center"/>
            </w:pPr>
          </w:p>
          <w:p w:rsidR="00EB3D4F" w:rsidRPr="00435E04" w:rsidRDefault="00E17D69" w:rsidP="00E17D69">
            <w:pPr>
              <w:jc w:val="center"/>
            </w:pPr>
            <w:r w:rsidRPr="00435E04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435E04" w:rsidRDefault="00626ECB" w:rsidP="006E0C33">
            <w:pPr>
              <w:jc w:val="center"/>
            </w:pPr>
            <w:r w:rsidRPr="00435E04">
              <w:t>11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11E" w:rsidRPr="00435E04" w:rsidRDefault="00401367" w:rsidP="00626ECB">
            <w:r w:rsidRPr="00435E04">
              <w:t xml:space="preserve"> </w:t>
            </w:r>
            <w:r w:rsidR="00214E6D" w:rsidRPr="00435E04">
              <w:t xml:space="preserve"> </w:t>
            </w:r>
            <w:r w:rsidR="00FE711E" w:rsidRPr="00435E04">
              <w:t xml:space="preserve">Памятка: </w:t>
            </w:r>
            <w:r w:rsidR="00626ECB" w:rsidRPr="00435E04">
              <w:t xml:space="preserve"> </w:t>
            </w:r>
          </w:p>
          <w:p w:rsidR="00626ECB" w:rsidRPr="00435E04" w:rsidRDefault="00626ECB" w:rsidP="00626ECB">
            <w:r w:rsidRPr="00435E04">
              <w:t>«Пожарная безопасность в быту»</w:t>
            </w:r>
          </w:p>
          <w:p w:rsidR="00626ECB" w:rsidRPr="00435E04" w:rsidRDefault="00626ECB" w:rsidP="00626ECB">
            <w:r w:rsidRPr="00435E04">
              <w:t>«Оповещение населения в быту»</w:t>
            </w:r>
            <w:r w:rsidRPr="00435E04">
              <w:br/>
              <w:t>«Берегите жилище от пожаров»</w:t>
            </w:r>
          </w:p>
          <w:p w:rsidR="00401367" w:rsidRPr="00435E04" w:rsidRDefault="00401367" w:rsidP="00214E6D"/>
          <w:p w:rsidR="00626ECB" w:rsidRPr="00435E04" w:rsidRDefault="00626ECB" w:rsidP="00626ECB">
            <w:r w:rsidRPr="00435E04">
              <w:t xml:space="preserve">«Пожарная безопасность </w:t>
            </w:r>
            <w:proofErr w:type="spellStart"/>
            <w:r w:rsidRPr="00435E04">
              <w:t>Петродворцового</w:t>
            </w:r>
            <w:proofErr w:type="spellEnd"/>
            <w:r w:rsidRPr="00435E04">
              <w:t xml:space="preserve"> района»</w:t>
            </w:r>
          </w:p>
          <w:p w:rsidR="00626ECB" w:rsidRPr="00435E04" w:rsidRDefault="00626ECB" w:rsidP="00214E6D"/>
          <w:p w:rsidR="00401367" w:rsidRPr="00435E04" w:rsidRDefault="00401367" w:rsidP="00401367"/>
          <w:p w:rsidR="006C52BE" w:rsidRPr="00435E04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CB" w:rsidRPr="00435E04" w:rsidRDefault="001D1933" w:rsidP="00626ECB">
            <w:r w:rsidRPr="00435E04">
              <w:rPr>
                <w:bCs/>
                <w:iCs/>
              </w:rPr>
              <w:t xml:space="preserve"> </w:t>
            </w:r>
            <w:r w:rsidR="00626ECB" w:rsidRPr="00435E04">
              <w:rPr>
                <w:bCs/>
                <w:iCs/>
              </w:rPr>
              <w:t>«</w:t>
            </w:r>
            <w:r w:rsidR="00FE711E" w:rsidRPr="00435E04">
              <w:rPr>
                <w:bCs/>
                <w:iCs/>
              </w:rPr>
              <w:t xml:space="preserve"> </w:t>
            </w:r>
            <w:r w:rsidR="00626ECB" w:rsidRPr="00435E04">
              <w:t>Правила пожарной безопасности и поведения при пожаре»</w:t>
            </w:r>
          </w:p>
          <w:p w:rsidR="00626ECB" w:rsidRPr="00435E04" w:rsidRDefault="00626ECB" w:rsidP="00626ECB">
            <w:r w:rsidRPr="00435E04">
              <w:t>«Пожарная безопасность электрообогревателей»</w:t>
            </w:r>
          </w:p>
          <w:p w:rsidR="001D1933" w:rsidRPr="00435E04" w:rsidRDefault="001D1933" w:rsidP="00FE711E">
            <w:pPr>
              <w:rPr>
                <w:bCs/>
                <w:iCs/>
              </w:rPr>
            </w:pPr>
          </w:p>
          <w:p w:rsidR="006703BB" w:rsidRPr="00435E04" w:rsidRDefault="006703BB" w:rsidP="006703BB">
            <w:pPr>
              <w:rPr>
                <w:bCs/>
                <w:iCs/>
              </w:rPr>
            </w:pPr>
          </w:p>
          <w:p w:rsidR="00EB3D4F" w:rsidRPr="00435E04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Pr="00435E04" w:rsidRDefault="00EB3D4F" w:rsidP="006E0C33">
            <w:pPr>
              <w:jc w:val="center"/>
            </w:pPr>
          </w:p>
          <w:p w:rsidR="00933344" w:rsidRPr="00435E04" w:rsidRDefault="00933344" w:rsidP="006E0C33">
            <w:pPr>
              <w:jc w:val="center"/>
            </w:pPr>
          </w:p>
          <w:p w:rsidR="00933344" w:rsidRPr="00435E04" w:rsidRDefault="00933344" w:rsidP="006E0C33">
            <w:pPr>
              <w:jc w:val="center"/>
            </w:pPr>
          </w:p>
          <w:p w:rsidR="00933344" w:rsidRPr="00435E04" w:rsidRDefault="00933344" w:rsidP="006E0C33">
            <w:pPr>
              <w:jc w:val="center"/>
            </w:pPr>
          </w:p>
          <w:p w:rsidR="00933344" w:rsidRPr="00435E04" w:rsidRDefault="00933344" w:rsidP="006E0C33">
            <w:pPr>
              <w:jc w:val="center"/>
            </w:pPr>
          </w:p>
          <w:p w:rsidR="00EF089E" w:rsidRPr="00435E04" w:rsidRDefault="00EF089E" w:rsidP="006E0C33">
            <w:pPr>
              <w:jc w:val="center"/>
            </w:pPr>
            <w:proofErr w:type="spellStart"/>
            <w:r w:rsidRPr="00435E04">
              <w:t>Тяско</w:t>
            </w:r>
            <w:proofErr w:type="spellEnd"/>
            <w:r w:rsidRPr="00435E04"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Pr="00435E04" w:rsidRDefault="00EB3D4F" w:rsidP="006E0C33">
            <w:pPr>
              <w:jc w:val="center"/>
            </w:pPr>
          </w:p>
        </w:tc>
      </w:tr>
      <w:tr w:rsidR="00EB3D4F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435E04" w:rsidRDefault="00EB3D4F" w:rsidP="006E0C33">
            <w:pPr>
              <w:jc w:val="center"/>
            </w:pPr>
            <w:r w:rsidRPr="00435E04"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CB" w:rsidRPr="00435E04" w:rsidRDefault="00626ECB" w:rsidP="006E0C33">
            <w:pPr>
              <w:jc w:val="center"/>
            </w:pPr>
            <w:r w:rsidRPr="00435E04">
              <w:t>17.10.</w:t>
            </w:r>
          </w:p>
          <w:p w:rsidR="00EB3D4F" w:rsidRPr="00435E04" w:rsidRDefault="00626ECB" w:rsidP="006E0C33">
            <w:pPr>
              <w:jc w:val="center"/>
            </w:pPr>
            <w:r w:rsidRPr="00435E04">
              <w:t>11.00</w:t>
            </w:r>
            <w:r w:rsidR="00957C52" w:rsidRPr="00435E04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CB" w:rsidRPr="00435E04" w:rsidRDefault="00626ECB" w:rsidP="00626ECB">
            <w:pPr>
              <w:ind w:hanging="7"/>
              <w:rPr>
                <w:b/>
                <w:u w:val="single"/>
              </w:rPr>
            </w:pPr>
            <w:r w:rsidRPr="00435E04">
              <w:rPr>
                <w:b/>
                <w:u w:val="single"/>
              </w:rPr>
              <w:t xml:space="preserve"> Тема 6</w:t>
            </w:r>
          </w:p>
          <w:p w:rsidR="00626ECB" w:rsidRPr="00435E04" w:rsidRDefault="00626ECB" w:rsidP="00626ECB">
            <w:pPr>
              <w:ind w:hanging="7"/>
              <w:rPr>
                <w:b/>
                <w:u w:val="single"/>
              </w:rPr>
            </w:pPr>
          </w:p>
          <w:p w:rsidR="00626ECB" w:rsidRPr="00435E04" w:rsidRDefault="00626ECB" w:rsidP="00626ECB">
            <w:pPr>
              <w:ind w:hanging="7"/>
              <w:rPr>
                <w:b/>
                <w:u w:val="single"/>
              </w:rPr>
            </w:pPr>
            <w:r w:rsidRPr="00435E04">
              <w:t xml:space="preserve">Пожарная безопасность в жилых и общественных зданиях. Правила пожарной безопасности. Действия </w:t>
            </w:r>
            <w:r w:rsidRPr="00435E04">
              <w:lastRenderedPageBreak/>
              <w:t>населения в случае возникновения пожара.</w:t>
            </w:r>
          </w:p>
          <w:p w:rsidR="00626ECB" w:rsidRPr="00435E04" w:rsidRDefault="00626ECB" w:rsidP="00626ECB">
            <w:pPr>
              <w:ind w:hanging="7"/>
            </w:pPr>
            <w:r w:rsidRPr="00435E04">
              <w:t xml:space="preserve">  </w:t>
            </w:r>
          </w:p>
          <w:p w:rsidR="00E17D69" w:rsidRPr="00435E04" w:rsidRDefault="001D1933" w:rsidP="006039F7">
            <w:pPr>
              <w:ind w:hanging="7"/>
            </w:pPr>
            <w:r w:rsidRPr="00435E04">
              <w:rPr>
                <w:b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7B5" w:rsidRPr="00435E04" w:rsidRDefault="005837B5" w:rsidP="005837B5">
            <w:pPr>
              <w:jc w:val="center"/>
            </w:pPr>
            <w:r w:rsidRPr="00435E04">
              <w:lastRenderedPageBreak/>
              <w:t>лекция</w:t>
            </w:r>
          </w:p>
          <w:p w:rsidR="005837B5" w:rsidRPr="00435E04" w:rsidRDefault="005837B5" w:rsidP="005837B5">
            <w:pPr>
              <w:jc w:val="center"/>
            </w:pPr>
            <w:r w:rsidRPr="00435E04">
              <w:t xml:space="preserve">1 час </w:t>
            </w:r>
          </w:p>
          <w:p w:rsidR="005837B5" w:rsidRPr="00435E04" w:rsidRDefault="005837B5" w:rsidP="005837B5">
            <w:pPr>
              <w:jc w:val="center"/>
            </w:pPr>
            <w:proofErr w:type="spellStart"/>
            <w:r w:rsidRPr="00435E04">
              <w:t>практ</w:t>
            </w:r>
            <w:proofErr w:type="spellEnd"/>
            <w:r w:rsidRPr="00435E04">
              <w:t>.</w:t>
            </w:r>
          </w:p>
          <w:p w:rsidR="00C06911" w:rsidRPr="00435E04" w:rsidRDefault="005837B5" w:rsidP="005837B5">
            <w:pPr>
              <w:jc w:val="center"/>
            </w:pPr>
            <w:r w:rsidRPr="00435E04">
              <w:t>1 час</w:t>
            </w:r>
            <w:r w:rsidR="00C06911" w:rsidRPr="00435E04">
              <w:t xml:space="preserve"> </w:t>
            </w:r>
            <w:r w:rsidR="00EA694B" w:rsidRPr="00435E04">
              <w:t xml:space="preserve"> </w:t>
            </w:r>
          </w:p>
          <w:p w:rsidR="00C22219" w:rsidRPr="00435E04" w:rsidRDefault="00C22219" w:rsidP="00C22219">
            <w:pPr>
              <w:jc w:val="center"/>
            </w:pPr>
          </w:p>
          <w:p w:rsidR="00EB3D4F" w:rsidRPr="00435E04" w:rsidRDefault="00933344" w:rsidP="00C22219">
            <w:pPr>
              <w:jc w:val="center"/>
            </w:pPr>
            <w:r w:rsidRPr="00435E04">
              <w:t xml:space="preserve"> </w:t>
            </w:r>
            <w:r w:rsidR="008E6964" w:rsidRPr="00435E0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Pr="00435E04" w:rsidRDefault="00A25FBA" w:rsidP="00E17D69">
            <w:pPr>
              <w:jc w:val="center"/>
            </w:pPr>
          </w:p>
          <w:p w:rsidR="00A25FBA" w:rsidRPr="00435E04" w:rsidRDefault="00A25FBA" w:rsidP="00E17D69">
            <w:pPr>
              <w:jc w:val="center"/>
            </w:pPr>
          </w:p>
          <w:p w:rsidR="00A25FBA" w:rsidRPr="00435E04" w:rsidRDefault="005837B5" w:rsidP="00E17D69">
            <w:pPr>
              <w:jc w:val="center"/>
            </w:pPr>
            <w:r w:rsidRPr="00435E04">
              <w:t>ОДП</w:t>
            </w:r>
          </w:p>
          <w:p w:rsidR="005837B5" w:rsidRPr="00435E04" w:rsidRDefault="005837B5" w:rsidP="00E17D69">
            <w:pPr>
              <w:jc w:val="center"/>
            </w:pPr>
            <w:r w:rsidRPr="00435E04">
              <w:t>«Здоровое поколение»</w:t>
            </w:r>
          </w:p>
          <w:p w:rsidR="00A25FBA" w:rsidRPr="00435E04" w:rsidRDefault="00A25FBA" w:rsidP="00E17D69">
            <w:pPr>
              <w:jc w:val="center"/>
            </w:pPr>
          </w:p>
          <w:p w:rsidR="00A25FBA" w:rsidRPr="00435E04" w:rsidRDefault="00A25FBA" w:rsidP="00E17D69">
            <w:pPr>
              <w:jc w:val="center"/>
            </w:pPr>
          </w:p>
          <w:p w:rsidR="00A25FBA" w:rsidRPr="00435E04" w:rsidRDefault="00A25FBA" w:rsidP="00E17D69">
            <w:pPr>
              <w:jc w:val="center"/>
            </w:pPr>
          </w:p>
          <w:p w:rsidR="00E17D69" w:rsidRPr="00435E04" w:rsidRDefault="007837C9" w:rsidP="00E17D69">
            <w:pPr>
              <w:jc w:val="center"/>
            </w:pPr>
            <w:r w:rsidRPr="00435E04">
              <w:t xml:space="preserve"> </w:t>
            </w:r>
          </w:p>
          <w:p w:rsidR="00E17D69" w:rsidRPr="00435E04" w:rsidRDefault="00E17D69" w:rsidP="00E17D69">
            <w:pPr>
              <w:jc w:val="center"/>
            </w:pPr>
          </w:p>
          <w:p w:rsidR="00EB3D4F" w:rsidRPr="00435E04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435E04" w:rsidRDefault="005837B5" w:rsidP="00C06911">
            <w:pPr>
              <w:jc w:val="center"/>
            </w:pPr>
            <w:r w:rsidRPr="00435E04">
              <w:lastRenderedPageBreak/>
              <w:t>13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Pr="00435E04" w:rsidRDefault="00214E6D" w:rsidP="00A25FBA">
            <w:r w:rsidRPr="00435E04">
              <w:t xml:space="preserve"> </w:t>
            </w:r>
          </w:p>
          <w:p w:rsidR="005837B5" w:rsidRPr="00435E04" w:rsidRDefault="005837B5" w:rsidP="005837B5">
            <w:r w:rsidRPr="00435E04">
              <w:t xml:space="preserve"> Памятка:  </w:t>
            </w:r>
          </w:p>
          <w:p w:rsidR="005837B5" w:rsidRPr="00435E04" w:rsidRDefault="005837B5" w:rsidP="005837B5">
            <w:r w:rsidRPr="00435E04">
              <w:t>«Пожарная безопасность в быту»</w:t>
            </w:r>
          </w:p>
          <w:p w:rsidR="005837B5" w:rsidRPr="00435E04" w:rsidRDefault="005837B5" w:rsidP="005837B5">
            <w:r w:rsidRPr="00435E04">
              <w:t>«Оповещение населения в быту»</w:t>
            </w:r>
            <w:r w:rsidRPr="00435E04">
              <w:br/>
              <w:t xml:space="preserve">«Берегите жилище от </w:t>
            </w:r>
            <w:r w:rsidRPr="00435E04">
              <w:lastRenderedPageBreak/>
              <w:t>пожаров»</w:t>
            </w:r>
          </w:p>
          <w:p w:rsidR="005837B5" w:rsidRPr="00435E04" w:rsidRDefault="005837B5" w:rsidP="005837B5"/>
          <w:p w:rsidR="005837B5" w:rsidRPr="00435E04" w:rsidRDefault="005837B5" w:rsidP="005837B5">
            <w:r w:rsidRPr="00435E04">
              <w:t xml:space="preserve">«Пожарная безопасность </w:t>
            </w:r>
            <w:proofErr w:type="spellStart"/>
            <w:r w:rsidRPr="00435E04">
              <w:t>Петродворцового</w:t>
            </w:r>
            <w:proofErr w:type="spellEnd"/>
            <w:r w:rsidRPr="00435E04">
              <w:t xml:space="preserve"> района»</w:t>
            </w:r>
          </w:p>
          <w:p w:rsidR="005837B5" w:rsidRPr="00435E04" w:rsidRDefault="005837B5" w:rsidP="005837B5"/>
          <w:p w:rsidR="00EB3D4F" w:rsidRPr="00435E04" w:rsidRDefault="00EB3D4F" w:rsidP="00DB0FB7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435E04" w:rsidRDefault="008E6964" w:rsidP="00E17D69">
            <w:pPr>
              <w:rPr>
                <w:bCs/>
                <w:iCs/>
              </w:rPr>
            </w:pPr>
            <w:r w:rsidRPr="00435E04">
              <w:rPr>
                <w:bCs/>
                <w:iCs/>
              </w:rPr>
              <w:lastRenderedPageBreak/>
              <w:t xml:space="preserve"> </w:t>
            </w:r>
            <w:r w:rsidR="00E17D69" w:rsidRPr="00435E04">
              <w:rPr>
                <w:bCs/>
                <w:iCs/>
              </w:rPr>
              <w:t xml:space="preserve">        </w:t>
            </w:r>
            <w:r w:rsidR="00C06911" w:rsidRPr="00435E04">
              <w:t xml:space="preserve"> </w:t>
            </w:r>
          </w:p>
          <w:p w:rsidR="00C06911" w:rsidRPr="00435E04" w:rsidRDefault="00A25FBA" w:rsidP="00C06911">
            <w:pPr>
              <w:rPr>
                <w:bCs/>
                <w:iCs/>
              </w:rPr>
            </w:pPr>
            <w:r w:rsidRPr="00435E04">
              <w:rPr>
                <w:bCs/>
                <w:iCs/>
              </w:rPr>
              <w:t xml:space="preserve"> </w:t>
            </w:r>
          </w:p>
          <w:p w:rsidR="005837B5" w:rsidRPr="00435E04" w:rsidRDefault="005837B5" w:rsidP="005837B5">
            <w:r w:rsidRPr="00435E04">
              <w:rPr>
                <w:bCs/>
                <w:iCs/>
              </w:rPr>
              <w:t xml:space="preserve">« </w:t>
            </w:r>
            <w:r w:rsidRPr="00435E04">
              <w:t>Правила пожарной безопасности и поведения при пожаре»</w:t>
            </w:r>
          </w:p>
          <w:p w:rsidR="005837B5" w:rsidRPr="00435E04" w:rsidRDefault="005837B5" w:rsidP="005837B5">
            <w:r w:rsidRPr="00435E04">
              <w:lastRenderedPageBreak/>
              <w:t>«Пожарная безопасность электрообогревателей»</w:t>
            </w:r>
          </w:p>
          <w:p w:rsidR="00E17D69" w:rsidRPr="00435E04" w:rsidRDefault="00E17D69" w:rsidP="00E17D69">
            <w:pPr>
              <w:rPr>
                <w:bCs/>
                <w:iCs/>
              </w:rPr>
            </w:pPr>
          </w:p>
          <w:p w:rsidR="00DB0FB7" w:rsidRPr="00435E04" w:rsidRDefault="00DB0FB7" w:rsidP="00DB0FB7">
            <w:pPr>
              <w:rPr>
                <w:bCs/>
                <w:iCs/>
              </w:rPr>
            </w:pPr>
          </w:p>
          <w:p w:rsidR="00DB0FB7" w:rsidRPr="00435E04" w:rsidRDefault="00DB0FB7" w:rsidP="00DB0FB7">
            <w:pPr>
              <w:rPr>
                <w:bCs/>
                <w:iCs/>
              </w:rPr>
            </w:pPr>
          </w:p>
          <w:p w:rsidR="00EF089E" w:rsidRPr="00435E04" w:rsidRDefault="00EF089E" w:rsidP="00EF089E">
            <w:pPr>
              <w:rPr>
                <w:bCs/>
                <w:iCs/>
              </w:rPr>
            </w:pPr>
          </w:p>
          <w:p w:rsidR="00EF089E" w:rsidRPr="00435E04" w:rsidRDefault="00EF089E" w:rsidP="00EF089E">
            <w:pPr>
              <w:rPr>
                <w:bCs/>
                <w:iCs/>
              </w:rPr>
            </w:pPr>
          </w:p>
          <w:p w:rsidR="00EB3D4F" w:rsidRPr="00435E04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Pr="00435E04" w:rsidRDefault="00EF089E" w:rsidP="006E0C33">
            <w:pPr>
              <w:jc w:val="center"/>
            </w:pPr>
          </w:p>
          <w:p w:rsidR="00EB3D4F" w:rsidRPr="00435E04" w:rsidRDefault="00DB0FB7" w:rsidP="006E0C33">
            <w:pPr>
              <w:jc w:val="center"/>
            </w:pPr>
            <w:proofErr w:type="spellStart"/>
            <w:r w:rsidRPr="00435E04">
              <w:t>Тяско</w:t>
            </w:r>
            <w:proofErr w:type="spellEnd"/>
            <w:r w:rsidRPr="00435E04">
              <w:t xml:space="preserve"> М.И.</w:t>
            </w:r>
            <w:r w:rsidR="00933344" w:rsidRPr="00435E0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Pr="00435E04" w:rsidRDefault="00EB3D4F" w:rsidP="006E0C33">
            <w:pPr>
              <w:jc w:val="center"/>
            </w:pPr>
          </w:p>
        </w:tc>
      </w:tr>
      <w:tr w:rsidR="008073E9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435E04" w:rsidRDefault="008073E9" w:rsidP="006E0C33">
            <w:pPr>
              <w:jc w:val="center"/>
            </w:pPr>
            <w:r w:rsidRPr="00435E04"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435E04" w:rsidRDefault="005837B5" w:rsidP="008073E9">
            <w:pPr>
              <w:jc w:val="center"/>
            </w:pPr>
            <w:r w:rsidRPr="00435E04">
              <w:t>18.10</w:t>
            </w:r>
          </w:p>
          <w:p w:rsidR="008073E9" w:rsidRPr="00435E04" w:rsidRDefault="008073E9" w:rsidP="008073E9">
            <w:pPr>
              <w:jc w:val="center"/>
            </w:pPr>
            <w:r w:rsidRPr="00435E04"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694B" w:rsidRPr="00435E04" w:rsidRDefault="00EA694B" w:rsidP="00EA694B">
            <w:pPr>
              <w:ind w:hanging="7"/>
              <w:rPr>
                <w:b/>
                <w:u w:val="single"/>
              </w:rPr>
            </w:pPr>
            <w:r w:rsidRPr="00435E04">
              <w:rPr>
                <w:b/>
                <w:u w:val="single"/>
              </w:rPr>
              <w:t xml:space="preserve"> Тема 6</w:t>
            </w:r>
          </w:p>
          <w:p w:rsidR="00EA694B" w:rsidRPr="00435E04" w:rsidRDefault="00EA694B" w:rsidP="00EA694B">
            <w:pPr>
              <w:ind w:hanging="7"/>
              <w:rPr>
                <w:b/>
                <w:u w:val="single"/>
              </w:rPr>
            </w:pPr>
          </w:p>
          <w:p w:rsidR="00EA694B" w:rsidRPr="00435E04" w:rsidRDefault="00EA694B" w:rsidP="00EA694B">
            <w:pPr>
              <w:ind w:hanging="7"/>
              <w:rPr>
                <w:b/>
                <w:u w:val="single"/>
              </w:rPr>
            </w:pPr>
            <w:r w:rsidRPr="00435E04">
              <w:t>Пожарная безопасность в жилых и общественных зданиях. Правила пожарной безопасности. Действия населения в случае возникновения пожара.</w:t>
            </w:r>
          </w:p>
          <w:p w:rsidR="00EA694B" w:rsidRPr="00435E04" w:rsidRDefault="00EA694B" w:rsidP="00EA694B">
            <w:pPr>
              <w:ind w:hanging="7"/>
            </w:pPr>
            <w:r w:rsidRPr="00435E04">
              <w:t xml:space="preserve">  </w:t>
            </w:r>
          </w:p>
          <w:p w:rsidR="008073E9" w:rsidRPr="00435E04" w:rsidRDefault="008073E9" w:rsidP="008073E9">
            <w:pPr>
              <w:ind w:hanging="7"/>
              <w:rPr>
                <w:b/>
                <w:u w:val="single"/>
              </w:rPr>
            </w:pPr>
            <w:r w:rsidRPr="00435E04">
              <w:rPr>
                <w:lang w:eastAsia="en-US"/>
              </w:rPr>
              <w:t xml:space="preserve"> </w:t>
            </w:r>
            <w:r w:rsidRPr="00435E04">
              <w:rPr>
                <w:b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7B5" w:rsidRPr="00435E04" w:rsidRDefault="005837B5" w:rsidP="005837B5">
            <w:pPr>
              <w:jc w:val="center"/>
            </w:pPr>
            <w:r w:rsidRPr="00435E04">
              <w:t>лекция</w:t>
            </w:r>
          </w:p>
          <w:p w:rsidR="005837B5" w:rsidRPr="00435E04" w:rsidRDefault="005837B5" w:rsidP="005837B5">
            <w:pPr>
              <w:jc w:val="center"/>
            </w:pPr>
            <w:r w:rsidRPr="00435E04">
              <w:t xml:space="preserve">1 час </w:t>
            </w:r>
          </w:p>
          <w:p w:rsidR="005837B5" w:rsidRPr="00435E04" w:rsidRDefault="005837B5" w:rsidP="005837B5">
            <w:pPr>
              <w:jc w:val="center"/>
            </w:pPr>
            <w:proofErr w:type="spellStart"/>
            <w:r w:rsidRPr="00435E04">
              <w:t>практ</w:t>
            </w:r>
            <w:proofErr w:type="spellEnd"/>
            <w:r w:rsidRPr="00435E04">
              <w:t>.</w:t>
            </w:r>
          </w:p>
          <w:p w:rsidR="008073E9" w:rsidRPr="00435E04" w:rsidRDefault="005837B5" w:rsidP="005837B5">
            <w:pPr>
              <w:jc w:val="center"/>
            </w:pPr>
            <w:r w:rsidRPr="00435E04">
              <w:t xml:space="preserve">1 час  </w:t>
            </w:r>
          </w:p>
          <w:p w:rsidR="008073E9" w:rsidRPr="00435E04" w:rsidRDefault="008073E9" w:rsidP="00C06911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435E04" w:rsidRDefault="005837B5" w:rsidP="005837B5">
            <w:pPr>
              <w:jc w:val="center"/>
            </w:pPr>
            <w:proofErr w:type="spellStart"/>
            <w:r w:rsidRPr="00435E04">
              <w:t>Общественн</w:t>
            </w:r>
            <w:proofErr w:type="spellEnd"/>
            <w:r w:rsidRPr="00435E04">
              <w:t>.</w:t>
            </w:r>
          </w:p>
          <w:p w:rsidR="005837B5" w:rsidRPr="00435E04" w:rsidRDefault="005837B5" w:rsidP="005837B5">
            <w:pPr>
              <w:jc w:val="center"/>
            </w:pPr>
            <w:r w:rsidRPr="00435E04">
              <w:t xml:space="preserve">организация </w:t>
            </w:r>
          </w:p>
          <w:p w:rsidR="005837B5" w:rsidRPr="00435E04" w:rsidRDefault="005837B5" w:rsidP="005837B5">
            <w:pPr>
              <w:jc w:val="center"/>
            </w:pPr>
            <w:r w:rsidRPr="00435E04">
              <w:t>инвалидов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435E04" w:rsidRDefault="005837B5" w:rsidP="00C06911">
            <w:pPr>
              <w:jc w:val="center"/>
            </w:pPr>
            <w:r w:rsidRPr="00435E04">
              <w:t>18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Pr="00435E04" w:rsidRDefault="00495634" w:rsidP="00527CC0"/>
          <w:p w:rsidR="005837B5" w:rsidRPr="00435E04" w:rsidRDefault="005837B5" w:rsidP="005837B5">
            <w:r w:rsidRPr="00435E04">
              <w:t xml:space="preserve"> Памятка:  </w:t>
            </w:r>
          </w:p>
          <w:p w:rsidR="005837B5" w:rsidRPr="00435E04" w:rsidRDefault="005837B5" w:rsidP="005837B5">
            <w:r w:rsidRPr="00435E04">
              <w:t>«Пожарная безопасность в быту»</w:t>
            </w:r>
          </w:p>
          <w:p w:rsidR="005837B5" w:rsidRPr="00435E04" w:rsidRDefault="005837B5" w:rsidP="005837B5">
            <w:r w:rsidRPr="00435E04">
              <w:t>«Оповещение населения в быту»</w:t>
            </w:r>
            <w:r w:rsidRPr="00435E04">
              <w:br/>
              <w:t>«Берегите жилище от пожаров»</w:t>
            </w:r>
          </w:p>
          <w:p w:rsidR="005837B5" w:rsidRPr="00435E04" w:rsidRDefault="005837B5" w:rsidP="005837B5"/>
          <w:p w:rsidR="005837B5" w:rsidRPr="00435E04" w:rsidRDefault="005837B5" w:rsidP="005837B5">
            <w:r w:rsidRPr="00435E04">
              <w:t xml:space="preserve">«Пожарная безопасность </w:t>
            </w:r>
            <w:proofErr w:type="spellStart"/>
            <w:r w:rsidRPr="00435E04">
              <w:t>Петродворцового</w:t>
            </w:r>
            <w:proofErr w:type="spellEnd"/>
            <w:r w:rsidRPr="00435E04">
              <w:t xml:space="preserve"> района»</w:t>
            </w:r>
          </w:p>
          <w:p w:rsidR="005837B5" w:rsidRPr="00435E04" w:rsidRDefault="005837B5" w:rsidP="005837B5"/>
          <w:p w:rsidR="008073E9" w:rsidRPr="00435E04" w:rsidRDefault="008073E9" w:rsidP="00A25FBA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435E04" w:rsidRDefault="008073E9" w:rsidP="00E17D69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Pr="00435E04" w:rsidRDefault="00527CC0" w:rsidP="006E0C33">
            <w:pPr>
              <w:jc w:val="center"/>
            </w:pPr>
          </w:p>
          <w:p w:rsidR="00527CC0" w:rsidRPr="00435E04" w:rsidRDefault="00527CC0" w:rsidP="006E0C33">
            <w:pPr>
              <w:jc w:val="center"/>
            </w:pPr>
            <w:proofErr w:type="spellStart"/>
            <w:r w:rsidRPr="00435E04">
              <w:t>Тяско</w:t>
            </w:r>
            <w:proofErr w:type="spellEnd"/>
            <w:r w:rsidRPr="00435E04">
              <w:t xml:space="preserve"> </w:t>
            </w:r>
          </w:p>
          <w:p w:rsidR="008073E9" w:rsidRPr="00435E04" w:rsidRDefault="00527CC0" w:rsidP="006E0C33">
            <w:pPr>
              <w:jc w:val="center"/>
            </w:pPr>
            <w:r w:rsidRPr="00435E04">
              <w:t>М.И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3E9" w:rsidRPr="00435E04" w:rsidRDefault="008073E9" w:rsidP="006E0C33">
            <w:pPr>
              <w:jc w:val="center"/>
            </w:pPr>
          </w:p>
        </w:tc>
      </w:tr>
      <w:tr w:rsidR="00C22219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Pr="00435E04" w:rsidRDefault="00527CC0" w:rsidP="006E0C33">
            <w:pPr>
              <w:jc w:val="center"/>
            </w:pPr>
            <w:r w:rsidRPr="00435E04"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713" w:rsidRPr="00435E04" w:rsidRDefault="00F42713" w:rsidP="00933344">
            <w:pPr>
              <w:jc w:val="center"/>
            </w:pPr>
            <w:r w:rsidRPr="00435E04">
              <w:t>22.10</w:t>
            </w:r>
          </w:p>
          <w:p w:rsidR="00933344" w:rsidRPr="00435E04" w:rsidRDefault="00F42713" w:rsidP="00933344">
            <w:pPr>
              <w:jc w:val="center"/>
            </w:pPr>
            <w:r w:rsidRPr="00435E04">
              <w:t>15.00</w:t>
            </w:r>
            <w:r w:rsidR="00EA694B" w:rsidRPr="00435E04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713" w:rsidRPr="00435E04" w:rsidRDefault="001D1933" w:rsidP="00F42713">
            <w:pPr>
              <w:ind w:hanging="7"/>
              <w:rPr>
                <w:b/>
                <w:u w:val="single"/>
              </w:rPr>
            </w:pPr>
            <w:r w:rsidRPr="00435E04">
              <w:rPr>
                <w:b/>
                <w:u w:val="single"/>
              </w:rPr>
              <w:t xml:space="preserve"> </w:t>
            </w:r>
            <w:r w:rsidR="00EA694B" w:rsidRPr="00435E04">
              <w:rPr>
                <w:b/>
                <w:u w:val="single"/>
              </w:rPr>
              <w:t xml:space="preserve"> </w:t>
            </w:r>
            <w:r w:rsidR="00F42713" w:rsidRPr="00435E04">
              <w:rPr>
                <w:b/>
                <w:u w:val="single"/>
              </w:rPr>
              <w:t>Тема 6</w:t>
            </w:r>
          </w:p>
          <w:p w:rsidR="00F42713" w:rsidRPr="00435E04" w:rsidRDefault="00F42713" w:rsidP="00F42713">
            <w:pPr>
              <w:ind w:hanging="7"/>
              <w:rPr>
                <w:b/>
                <w:u w:val="single"/>
              </w:rPr>
            </w:pPr>
          </w:p>
          <w:p w:rsidR="00F42713" w:rsidRPr="00435E04" w:rsidRDefault="00F42713" w:rsidP="00F42713">
            <w:pPr>
              <w:ind w:hanging="7"/>
              <w:rPr>
                <w:b/>
                <w:u w:val="single"/>
              </w:rPr>
            </w:pPr>
            <w:r w:rsidRPr="00435E04">
              <w:t>Пожарная безопасность в жилых и общественных зданиях. Правила пожарной безопасности. Действия населения в случае возникновения пожара.</w:t>
            </w:r>
          </w:p>
          <w:p w:rsidR="00F42713" w:rsidRPr="00435E04" w:rsidRDefault="00F42713" w:rsidP="00F42713">
            <w:pPr>
              <w:ind w:hanging="7"/>
            </w:pPr>
            <w:r w:rsidRPr="00435E04">
              <w:t xml:space="preserve">  </w:t>
            </w:r>
          </w:p>
          <w:p w:rsidR="000F3E0A" w:rsidRPr="00435E04" w:rsidRDefault="000F3E0A" w:rsidP="00EA694B">
            <w:pPr>
              <w:ind w:hanging="7"/>
            </w:pPr>
          </w:p>
          <w:p w:rsidR="00C22219" w:rsidRPr="00435E04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713" w:rsidRPr="00435E04" w:rsidRDefault="00F42713" w:rsidP="00F42713">
            <w:pPr>
              <w:jc w:val="center"/>
            </w:pPr>
            <w:r w:rsidRPr="00435E04">
              <w:t>лекция</w:t>
            </w:r>
          </w:p>
          <w:p w:rsidR="00F42713" w:rsidRPr="00435E04" w:rsidRDefault="00F42713" w:rsidP="00F42713">
            <w:pPr>
              <w:jc w:val="center"/>
            </w:pPr>
            <w:r w:rsidRPr="00435E04">
              <w:t xml:space="preserve">1 час </w:t>
            </w:r>
          </w:p>
          <w:p w:rsidR="00F42713" w:rsidRPr="00435E04" w:rsidRDefault="00F42713" w:rsidP="00F42713">
            <w:pPr>
              <w:jc w:val="center"/>
            </w:pPr>
            <w:proofErr w:type="spellStart"/>
            <w:r w:rsidRPr="00435E04">
              <w:t>практ</w:t>
            </w:r>
            <w:proofErr w:type="spellEnd"/>
            <w:r w:rsidRPr="00435E04">
              <w:t>.</w:t>
            </w:r>
          </w:p>
          <w:p w:rsidR="00F42713" w:rsidRPr="00435E04" w:rsidRDefault="00F42713" w:rsidP="00F42713">
            <w:pPr>
              <w:jc w:val="center"/>
            </w:pPr>
            <w:r w:rsidRPr="00435E04">
              <w:t xml:space="preserve">1 час  </w:t>
            </w:r>
          </w:p>
          <w:p w:rsidR="00C22219" w:rsidRPr="00435E04" w:rsidRDefault="00C06911" w:rsidP="00EA694B">
            <w:pPr>
              <w:jc w:val="center"/>
            </w:pPr>
            <w:r w:rsidRPr="00435E04">
              <w:t xml:space="preserve"> </w:t>
            </w:r>
            <w:r w:rsidR="00EA694B" w:rsidRPr="00435E04">
              <w:t xml:space="preserve"> </w:t>
            </w:r>
          </w:p>
          <w:p w:rsidR="00C22219" w:rsidRPr="00435E04" w:rsidRDefault="00933344" w:rsidP="00C22219">
            <w:pPr>
              <w:jc w:val="center"/>
            </w:pPr>
            <w:r w:rsidRPr="00435E0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713" w:rsidRPr="00435E04" w:rsidRDefault="00F42713" w:rsidP="00E17D69">
            <w:pPr>
              <w:jc w:val="center"/>
            </w:pPr>
            <w:r w:rsidRPr="00435E04">
              <w:t xml:space="preserve">Общественная </w:t>
            </w:r>
          </w:p>
          <w:p w:rsidR="00F42713" w:rsidRPr="00435E04" w:rsidRDefault="00F42713" w:rsidP="00E17D69">
            <w:pPr>
              <w:jc w:val="center"/>
            </w:pPr>
            <w:r w:rsidRPr="00435E04">
              <w:t>орган.</w:t>
            </w:r>
          </w:p>
          <w:p w:rsidR="00EB4C8C" w:rsidRPr="00435E04" w:rsidRDefault="00F42713" w:rsidP="00E17D69">
            <w:pPr>
              <w:jc w:val="center"/>
            </w:pPr>
            <w:r w:rsidRPr="00435E04">
              <w:t>«ЖБЛ»</w:t>
            </w:r>
            <w:r w:rsidR="00933344" w:rsidRPr="00435E04">
              <w:t xml:space="preserve"> </w:t>
            </w:r>
          </w:p>
          <w:p w:rsidR="00E17D69" w:rsidRPr="00435E04" w:rsidRDefault="00EB4C8C" w:rsidP="00EA694B">
            <w:pPr>
              <w:jc w:val="center"/>
            </w:pPr>
            <w:r w:rsidRPr="00435E04">
              <w:t xml:space="preserve"> </w:t>
            </w:r>
            <w:r w:rsidR="00EA694B" w:rsidRPr="00435E04">
              <w:t xml:space="preserve"> </w:t>
            </w:r>
          </w:p>
          <w:p w:rsidR="00C22219" w:rsidRPr="00435E04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Pr="00435E04" w:rsidRDefault="00F42713" w:rsidP="006E0C33">
            <w:pPr>
              <w:jc w:val="center"/>
            </w:pPr>
            <w:r w:rsidRPr="00435E04">
              <w:t>13</w:t>
            </w:r>
            <w:r w:rsidR="00EA694B" w:rsidRPr="00435E04">
              <w:t xml:space="preserve"> </w:t>
            </w:r>
            <w:r w:rsidR="00EB4C8C" w:rsidRPr="00435E04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713" w:rsidRPr="00435E04" w:rsidRDefault="00C06911" w:rsidP="00F42713">
            <w:r w:rsidRPr="00435E04">
              <w:t xml:space="preserve"> </w:t>
            </w:r>
            <w:r w:rsidR="00F42713" w:rsidRPr="00435E04">
              <w:t xml:space="preserve">Памятка:  </w:t>
            </w:r>
          </w:p>
          <w:p w:rsidR="00F42713" w:rsidRPr="00435E04" w:rsidRDefault="00F42713" w:rsidP="00F42713">
            <w:r w:rsidRPr="00435E04">
              <w:t>«Пожарная безопасность в быту»</w:t>
            </w:r>
          </w:p>
          <w:p w:rsidR="00F42713" w:rsidRPr="00435E04" w:rsidRDefault="00F42713" w:rsidP="00F42713">
            <w:r w:rsidRPr="00435E04">
              <w:t>«Оповещение населения в быту»</w:t>
            </w:r>
            <w:r w:rsidRPr="00435E04">
              <w:br/>
              <w:t>«Берегите жилище от пожаров»</w:t>
            </w:r>
          </w:p>
          <w:p w:rsidR="00F42713" w:rsidRPr="00435E04" w:rsidRDefault="00F42713" w:rsidP="00F42713"/>
          <w:p w:rsidR="00F42713" w:rsidRPr="00435E04" w:rsidRDefault="00F42713" w:rsidP="00F42713">
            <w:r w:rsidRPr="00435E04">
              <w:t xml:space="preserve">«Пожарная безопасность </w:t>
            </w:r>
            <w:proofErr w:type="spellStart"/>
            <w:r w:rsidRPr="00435E04">
              <w:t>Петродворцового</w:t>
            </w:r>
            <w:proofErr w:type="spellEnd"/>
            <w:r w:rsidRPr="00435E04">
              <w:t xml:space="preserve"> района»</w:t>
            </w:r>
          </w:p>
          <w:p w:rsidR="00495634" w:rsidRPr="00435E04" w:rsidRDefault="00495634" w:rsidP="00EB4C8C"/>
          <w:p w:rsidR="00C06911" w:rsidRPr="00435E04" w:rsidRDefault="00214E6D" w:rsidP="00EA694B">
            <w:r w:rsidRPr="00435E04">
              <w:t xml:space="preserve"> </w:t>
            </w:r>
            <w:r w:rsidR="00EA694B" w:rsidRPr="00435E04">
              <w:t xml:space="preserve"> </w:t>
            </w:r>
          </w:p>
          <w:p w:rsidR="00BB0786" w:rsidRPr="00435E04" w:rsidRDefault="00BB0786" w:rsidP="00EA694B"/>
          <w:p w:rsidR="00BB0786" w:rsidRPr="00435E04" w:rsidRDefault="00BB0786" w:rsidP="00EA694B"/>
          <w:p w:rsidR="00C22219" w:rsidRPr="00435E04" w:rsidRDefault="00C22219" w:rsidP="00C22219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435E04" w:rsidRDefault="00E17D69" w:rsidP="00DB0FB7">
            <w:pPr>
              <w:rPr>
                <w:bCs/>
                <w:iCs/>
              </w:rPr>
            </w:pPr>
            <w:r w:rsidRPr="00435E04">
              <w:lastRenderedPageBreak/>
              <w:t xml:space="preserve"> </w:t>
            </w:r>
          </w:p>
          <w:p w:rsidR="00DB0FB7" w:rsidRPr="00435E04" w:rsidRDefault="00DB0FB7" w:rsidP="00DB0FB7">
            <w:pPr>
              <w:rPr>
                <w:bCs/>
                <w:iCs/>
              </w:rPr>
            </w:pPr>
          </w:p>
          <w:p w:rsidR="00191F0C" w:rsidRPr="00435E04" w:rsidRDefault="00933344" w:rsidP="00933344">
            <w:pPr>
              <w:jc w:val="center"/>
              <w:rPr>
                <w:bCs/>
                <w:iCs/>
              </w:rPr>
            </w:pPr>
            <w:r w:rsidRPr="00435E04">
              <w:rPr>
                <w:bCs/>
                <w:iCs/>
              </w:rPr>
              <w:t xml:space="preserve">  </w:t>
            </w:r>
          </w:p>
          <w:p w:rsidR="00C22219" w:rsidRPr="00435E04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Pr="00435E04" w:rsidRDefault="00C22219" w:rsidP="006E0C33">
            <w:pPr>
              <w:jc w:val="center"/>
            </w:pPr>
          </w:p>
          <w:p w:rsidR="00C22219" w:rsidRPr="00435E04" w:rsidRDefault="00C22219" w:rsidP="006E0C33">
            <w:pPr>
              <w:jc w:val="center"/>
            </w:pPr>
          </w:p>
          <w:p w:rsidR="00C22219" w:rsidRPr="00435E04" w:rsidRDefault="00C22219" w:rsidP="006E0C33">
            <w:pPr>
              <w:jc w:val="center"/>
            </w:pPr>
          </w:p>
          <w:p w:rsidR="00F42713" w:rsidRPr="00435E04" w:rsidRDefault="00F42713" w:rsidP="00F42713">
            <w:pPr>
              <w:jc w:val="center"/>
            </w:pPr>
            <w:proofErr w:type="spellStart"/>
            <w:r w:rsidRPr="00435E04">
              <w:t>Тяско</w:t>
            </w:r>
            <w:proofErr w:type="spellEnd"/>
            <w:r w:rsidRPr="00435E04">
              <w:t xml:space="preserve"> </w:t>
            </w:r>
          </w:p>
          <w:p w:rsidR="00C22219" w:rsidRPr="00435E04" w:rsidRDefault="00F42713" w:rsidP="00F42713">
            <w:pPr>
              <w:jc w:val="center"/>
            </w:pPr>
            <w:r w:rsidRPr="00435E04">
              <w:t>М.И</w:t>
            </w:r>
            <w:proofErr w:type="gramStart"/>
            <w:r w:rsidR="00EA694B" w:rsidRPr="00435E04">
              <w:t xml:space="preserve"> </w:t>
            </w:r>
            <w:r w:rsidR="00C22219" w:rsidRPr="00435E04">
              <w:t>.</w:t>
            </w:r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Pr="00435E04" w:rsidRDefault="00C22219" w:rsidP="006E0C33">
            <w:pPr>
              <w:jc w:val="center"/>
            </w:pPr>
          </w:p>
        </w:tc>
      </w:tr>
      <w:tr w:rsidR="00FB4B7E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6E0C33">
            <w:pPr>
              <w:jc w:val="center"/>
            </w:pPr>
            <w:r w:rsidRPr="00435E04">
              <w:lastRenderedPageBreak/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933344">
            <w:pPr>
              <w:jc w:val="center"/>
            </w:pPr>
            <w:r w:rsidRPr="00435E04">
              <w:t>23.10</w:t>
            </w:r>
          </w:p>
          <w:p w:rsidR="00FB4B7E" w:rsidRPr="00435E04" w:rsidRDefault="00FB4B7E" w:rsidP="00933344">
            <w:pPr>
              <w:jc w:val="center"/>
            </w:pPr>
            <w:r w:rsidRPr="00435E04"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FB4B7E">
            <w:pPr>
              <w:ind w:hanging="7"/>
              <w:rPr>
                <w:b/>
                <w:u w:val="single"/>
              </w:rPr>
            </w:pPr>
            <w:r w:rsidRPr="00435E04">
              <w:rPr>
                <w:b/>
                <w:u w:val="single"/>
              </w:rPr>
              <w:t xml:space="preserve">  Тема 6</w:t>
            </w:r>
          </w:p>
          <w:p w:rsidR="00FB4B7E" w:rsidRPr="00435E04" w:rsidRDefault="00FB4B7E" w:rsidP="00FB4B7E">
            <w:pPr>
              <w:ind w:hanging="7"/>
              <w:rPr>
                <w:b/>
                <w:u w:val="single"/>
              </w:rPr>
            </w:pPr>
          </w:p>
          <w:p w:rsidR="00FB4B7E" w:rsidRPr="00435E04" w:rsidRDefault="00FB4B7E" w:rsidP="00FB4B7E">
            <w:pPr>
              <w:ind w:hanging="7"/>
              <w:rPr>
                <w:b/>
                <w:u w:val="single"/>
              </w:rPr>
            </w:pPr>
            <w:r w:rsidRPr="00435E04">
              <w:t>Пожарная безопасность в жилых и общественных зданиях. Правила пожарной безопасности. Действия населения в случае возникновения пожара.</w:t>
            </w:r>
          </w:p>
          <w:p w:rsidR="00FB4B7E" w:rsidRPr="00435E04" w:rsidRDefault="00FB4B7E" w:rsidP="00FB4B7E">
            <w:pPr>
              <w:ind w:hanging="7"/>
            </w:pPr>
            <w:r w:rsidRPr="00435E04">
              <w:t xml:space="preserve">  </w:t>
            </w:r>
          </w:p>
          <w:p w:rsidR="00FB4B7E" w:rsidRPr="00435E04" w:rsidRDefault="00FB4B7E" w:rsidP="00F42713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FB4B7E">
            <w:pPr>
              <w:jc w:val="center"/>
            </w:pPr>
            <w:r w:rsidRPr="00435E04">
              <w:t>лекция</w:t>
            </w:r>
          </w:p>
          <w:p w:rsidR="00FB4B7E" w:rsidRPr="00435E04" w:rsidRDefault="00FB4B7E" w:rsidP="00FB4B7E">
            <w:pPr>
              <w:jc w:val="center"/>
            </w:pPr>
            <w:r w:rsidRPr="00435E04">
              <w:t xml:space="preserve">1 час </w:t>
            </w:r>
          </w:p>
          <w:p w:rsidR="00FB4B7E" w:rsidRPr="00435E04" w:rsidRDefault="00FB4B7E" w:rsidP="00FB4B7E">
            <w:pPr>
              <w:jc w:val="center"/>
            </w:pPr>
            <w:proofErr w:type="spellStart"/>
            <w:r w:rsidRPr="00435E04">
              <w:t>практ</w:t>
            </w:r>
            <w:proofErr w:type="spellEnd"/>
            <w:r w:rsidRPr="00435E04">
              <w:t>.</w:t>
            </w:r>
          </w:p>
          <w:p w:rsidR="00FB4B7E" w:rsidRPr="00435E04" w:rsidRDefault="00FB4B7E" w:rsidP="00FB4B7E">
            <w:pPr>
              <w:jc w:val="center"/>
            </w:pPr>
            <w:r w:rsidRPr="00435E04">
              <w:t xml:space="preserve">1 час  </w:t>
            </w:r>
          </w:p>
          <w:p w:rsidR="00FB4B7E" w:rsidRPr="00435E04" w:rsidRDefault="00FB4B7E" w:rsidP="00F42713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E17D69">
            <w:pPr>
              <w:jc w:val="center"/>
            </w:pPr>
            <w:r w:rsidRPr="00435E04">
              <w:t>Совет ветеранов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6E0C33">
            <w:pPr>
              <w:jc w:val="center"/>
            </w:pPr>
            <w:r w:rsidRPr="00435E04">
              <w:t>14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FB4B7E">
            <w:r w:rsidRPr="00435E04">
              <w:t xml:space="preserve">Памятка:  </w:t>
            </w:r>
          </w:p>
          <w:p w:rsidR="00FB4B7E" w:rsidRPr="00435E04" w:rsidRDefault="00FB4B7E" w:rsidP="00FB4B7E">
            <w:r w:rsidRPr="00435E04">
              <w:t>«Пожарная безопасность в быту»</w:t>
            </w:r>
          </w:p>
          <w:p w:rsidR="00FB4B7E" w:rsidRPr="00435E04" w:rsidRDefault="00FB4B7E" w:rsidP="00FB4B7E">
            <w:r w:rsidRPr="00435E04">
              <w:t>«Оповещение населения в быту»</w:t>
            </w:r>
            <w:r w:rsidRPr="00435E04">
              <w:br/>
              <w:t>«Берегите жилище от пожаров»</w:t>
            </w:r>
          </w:p>
          <w:p w:rsidR="00FB4B7E" w:rsidRPr="00435E04" w:rsidRDefault="00FB4B7E" w:rsidP="00FB4B7E"/>
          <w:p w:rsidR="00FB4B7E" w:rsidRPr="00435E04" w:rsidRDefault="00FB4B7E" w:rsidP="00FB4B7E">
            <w:r w:rsidRPr="00435E04">
              <w:t xml:space="preserve">«Пожарная безопасность </w:t>
            </w:r>
            <w:proofErr w:type="spellStart"/>
            <w:r w:rsidRPr="00435E04">
              <w:t>Петродворцового</w:t>
            </w:r>
            <w:proofErr w:type="spellEnd"/>
            <w:r w:rsidRPr="00435E04">
              <w:t xml:space="preserve"> района»</w:t>
            </w:r>
          </w:p>
          <w:p w:rsidR="00FB4B7E" w:rsidRPr="00435E04" w:rsidRDefault="00FB4B7E" w:rsidP="00FB4B7E"/>
          <w:p w:rsidR="00FB4B7E" w:rsidRPr="00435E04" w:rsidRDefault="00FB4B7E" w:rsidP="00F42713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B7E" w:rsidRPr="00435E04" w:rsidRDefault="00FB4B7E" w:rsidP="00DB0FB7"/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B7E" w:rsidRPr="00435E04" w:rsidRDefault="00FB4B7E" w:rsidP="006E0C33">
            <w:pPr>
              <w:jc w:val="center"/>
            </w:pPr>
          </w:p>
          <w:p w:rsidR="00FB4B7E" w:rsidRPr="00435E04" w:rsidRDefault="00FB4B7E" w:rsidP="006E0C33">
            <w:pPr>
              <w:jc w:val="center"/>
            </w:pPr>
          </w:p>
          <w:p w:rsidR="00FB4B7E" w:rsidRPr="00435E04" w:rsidRDefault="00FB4B7E" w:rsidP="006E0C33">
            <w:pPr>
              <w:jc w:val="center"/>
            </w:pPr>
            <w:proofErr w:type="spellStart"/>
            <w:r w:rsidRPr="00435E04">
              <w:t>Тяско</w:t>
            </w:r>
            <w:proofErr w:type="spellEnd"/>
            <w:r w:rsidRPr="00435E04"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B7E" w:rsidRPr="00435E04" w:rsidRDefault="00FB4B7E" w:rsidP="006E0C33">
            <w:pPr>
              <w:jc w:val="center"/>
            </w:pPr>
          </w:p>
        </w:tc>
      </w:tr>
      <w:tr w:rsidR="00E2446A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Pr="00435E04" w:rsidRDefault="00E2446A" w:rsidP="006E0C33">
            <w:pPr>
              <w:jc w:val="center"/>
            </w:pPr>
          </w:p>
          <w:p w:rsidR="00E2446A" w:rsidRPr="00435E04" w:rsidRDefault="007523AB" w:rsidP="006E0C33">
            <w:pPr>
              <w:jc w:val="center"/>
            </w:pPr>
            <w:r w:rsidRPr="00435E04">
              <w:t>6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435E04" w:rsidRDefault="00BB0786" w:rsidP="006E0C33">
            <w:pPr>
              <w:jc w:val="center"/>
            </w:pPr>
            <w:r w:rsidRPr="00435E04">
              <w:t>24.1011.00</w:t>
            </w:r>
            <w:r w:rsidR="00EA694B" w:rsidRPr="00435E04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0786" w:rsidRPr="00435E04" w:rsidRDefault="00BB0786" w:rsidP="00BB0786">
            <w:pPr>
              <w:ind w:hanging="7"/>
              <w:rPr>
                <w:b/>
                <w:u w:val="single"/>
              </w:rPr>
            </w:pPr>
            <w:r w:rsidRPr="00435E04">
              <w:rPr>
                <w:b/>
                <w:u w:val="single"/>
              </w:rPr>
              <w:t xml:space="preserve">  Тема 6</w:t>
            </w:r>
          </w:p>
          <w:p w:rsidR="00BB0786" w:rsidRPr="00435E04" w:rsidRDefault="00BB0786" w:rsidP="00BB0786">
            <w:pPr>
              <w:ind w:hanging="7"/>
              <w:rPr>
                <w:b/>
                <w:u w:val="single"/>
              </w:rPr>
            </w:pPr>
          </w:p>
          <w:p w:rsidR="00BB0786" w:rsidRPr="00435E04" w:rsidRDefault="00BB0786" w:rsidP="00BB0786">
            <w:pPr>
              <w:ind w:hanging="7"/>
              <w:rPr>
                <w:b/>
                <w:u w:val="single"/>
              </w:rPr>
            </w:pPr>
            <w:r w:rsidRPr="00435E04">
              <w:t>Пожарная безопасность в жилых и общественных зданиях. Правила пожарной безопасности. Действия населения в случае возникновения пожара.</w:t>
            </w:r>
          </w:p>
          <w:p w:rsidR="000F3E0A" w:rsidRPr="00435E04" w:rsidRDefault="000F3E0A" w:rsidP="000F3E0A">
            <w:pPr>
              <w:ind w:hanging="7"/>
            </w:pPr>
          </w:p>
          <w:p w:rsidR="00E2446A" w:rsidRPr="00435E0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0786" w:rsidRPr="00435E04" w:rsidRDefault="00BB0786" w:rsidP="00BB0786">
            <w:pPr>
              <w:jc w:val="center"/>
            </w:pPr>
            <w:r w:rsidRPr="00435E04">
              <w:t>лекция</w:t>
            </w:r>
          </w:p>
          <w:p w:rsidR="00BB0786" w:rsidRPr="00435E04" w:rsidRDefault="00BB0786" w:rsidP="00BB0786">
            <w:pPr>
              <w:jc w:val="center"/>
            </w:pPr>
            <w:r w:rsidRPr="00435E04">
              <w:t xml:space="preserve">1 час </w:t>
            </w:r>
          </w:p>
          <w:p w:rsidR="00BB0786" w:rsidRPr="00435E04" w:rsidRDefault="00BB0786" w:rsidP="00BB0786">
            <w:pPr>
              <w:jc w:val="center"/>
            </w:pPr>
            <w:proofErr w:type="spellStart"/>
            <w:r w:rsidRPr="00435E04">
              <w:t>практ</w:t>
            </w:r>
            <w:proofErr w:type="spellEnd"/>
            <w:r w:rsidRPr="00435E04">
              <w:t>.</w:t>
            </w:r>
          </w:p>
          <w:p w:rsidR="00BB0786" w:rsidRPr="00435E04" w:rsidRDefault="00BB0786" w:rsidP="00BB0786">
            <w:pPr>
              <w:jc w:val="center"/>
            </w:pPr>
            <w:r w:rsidRPr="00435E04">
              <w:t xml:space="preserve">1 час  </w:t>
            </w:r>
          </w:p>
          <w:p w:rsidR="00BB0786" w:rsidRPr="00435E04" w:rsidRDefault="00BB0786" w:rsidP="00BB0786">
            <w:pPr>
              <w:jc w:val="center"/>
            </w:pPr>
            <w:r w:rsidRPr="00435E04">
              <w:t xml:space="preserve">  </w:t>
            </w:r>
          </w:p>
          <w:p w:rsidR="00E2446A" w:rsidRPr="00435E04" w:rsidRDefault="00C06911" w:rsidP="00EA694B">
            <w:pPr>
              <w:jc w:val="center"/>
            </w:pPr>
            <w:r w:rsidRPr="00435E04">
              <w:t xml:space="preserve"> </w:t>
            </w:r>
            <w:r w:rsidR="00EA694B" w:rsidRPr="00435E04">
              <w:t xml:space="preserve"> </w:t>
            </w:r>
          </w:p>
          <w:p w:rsidR="00E2446A" w:rsidRPr="00435E04" w:rsidRDefault="00933344" w:rsidP="00E2446A">
            <w:pPr>
              <w:jc w:val="center"/>
            </w:pPr>
            <w:r w:rsidRPr="00435E04">
              <w:t xml:space="preserve"> </w:t>
            </w:r>
            <w:r w:rsidR="00E2446A" w:rsidRPr="00435E04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0786" w:rsidRPr="00435E04" w:rsidRDefault="00BB0786" w:rsidP="00BB0786">
            <w:pPr>
              <w:jc w:val="center"/>
            </w:pPr>
            <w:r w:rsidRPr="00435E04">
              <w:t xml:space="preserve">Общественная </w:t>
            </w:r>
          </w:p>
          <w:p w:rsidR="00BB0786" w:rsidRPr="00435E04" w:rsidRDefault="00BB0786" w:rsidP="00BB0786">
            <w:pPr>
              <w:jc w:val="center"/>
            </w:pPr>
            <w:r w:rsidRPr="00435E04">
              <w:t>орган.</w:t>
            </w:r>
          </w:p>
          <w:p w:rsidR="00E2446A" w:rsidRPr="00435E04" w:rsidRDefault="00EA694B" w:rsidP="00BE3AC7">
            <w:pPr>
              <w:jc w:val="center"/>
            </w:pPr>
            <w:r w:rsidRPr="00435E04">
              <w:t xml:space="preserve"> </w:t>
            </w:r>
            <w:r w:rsidR="00BE3AC7" w:rsidRPr="00435E04">
              <w:t xml:space="preserve">   </w:t>
            </w:r>
            <w:r w:rsidR="00E2446A" w:rsidRPr="00435E04">
              <w:t xml:space="preserve"> </w:t>
            </w:r>
            <w:r w:rsidR="00BB0786" w:rsidRPr="00435E04">
              <w:t>ВЖС</w:t>
            </w:r>
          </w:p>
          <w:p w:rsidR="00BB0786" w:rsidRPr="00435E04" w:rsidRDefault="00BB0786" w:rsidP="00BE3AC7">
            <w:pPr>
              <w:jc w:val="center"/>
            </w:pPr>
            <w:r w:rsidRPr="00435E04">
              <w:t>«Надежда России»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Pr="00435E04" w:rsidRDefault="00BB0786" w:rsidP="00BE3AC7">
            <w:pPr>
              <w:jc w:val="center"/>
            </w:pPr>
            <w:r w:rsidRPr="00435E04">
              <w:t>11</w:t>
            </w:r>
            <w:r w:rsidR="00EA694B" w:rsidRPr="00435E04">
              <w:t xml:space="preserve"> </w:t>
            </w:r>
            <w:r w:rsidR="00BE3AC7" w:rsidRPr="00435E04">
              <w:t xml:space="preserve"> 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0786" w:rsidRPr="00435E04" w:rsidRDefault="00214E6D" w:rsidP="00BB0786">
            <w:r w:rsidRPr="00435E04">
              <w:t xml:space="preserve"> </w:t>
            </w:r>
            <w:r w:rsidR="00EA694B" w:rsidRPr="00435E04">
              <w:t xml:space="preserve"> </w:t>
            </w:r>
            <w:r w:rsidR="00BB0786" w:rsidRPr="00435E04">
              <w:t xml:space="preserve">Памятка:  </w:t>
            </w:r>
          </w:p>
          <w:p w:rsidR="00BB0786" w:rsidRPr="00435E04" w:rsidRDefault="00BB0786" w:rsidP="00BB0786">
            <w:r w:rsidRPr="00435E04">
              <w:t>«Пожарная безопасность в быту»</w:t>
            </w:r>
          </w:p>
          <w:p w:rsidR="00BB0786" w:rsidRPr="00435E04" w:rsidRDefault="00BB0786" w:rsidP="00BB0786">
            <w:r w:rsidRPr="00435E04">
              <w:t>«Оповещение населения в быту»</w:t>
            </w:r>
            <w:r w:rsidRPr="00435E04">
              <w:br/>
              <w:t>«Берегите жилище от пожаров»</w:t>
            </w:r>
          </w:p>
          <w:p w:rsidR="00BB0786" w:rsidRPr="00435E04" w:rsidRDefault="00BB0786" w:rsidP="00BB0786"/>
          <w:p w:rsidR="00BB0786" w:rsidRPr="00435E04" w:rsidRDefault="00BB0786" w:rsidP="00BB0786">
            <w:r w:rsidRPr="00435E04">
              <w:t xml:space="preserve">«Пожарная безопасность </w:t>
            </w:r>
            <w:proofErr w:type="spellStart"/>
            <w:r w:rsidRPr="00435E04">
              <w:t>Петродворцового</w:t>
            </w:r>
            <w:proofErr w:type="spellEnd"/>
            <w:r w:rsidRPr="00435E04">
              <w:t xml:space="preserve"> района»</w:t>
            </w:r>
          </w:p>
          <w:p w:rsidR="00BB0786" w:rsidRPr="00435E04" w:rsidRDefault="00BB0786" w:rsidP="00BB0786"/>
          <w:p w:rsidR="00BE3AC7" w:rsidRPr="00435E04" w:rsidRDefault="00BE3AC7" w:rsidP="00EA694B"/>
          <w:p w:rsidR="00C06911" w:rsidRPr="00435E04" w:rsidRDefault="00C06911" w:rsidP="00C06911"/>
          <w:p w:rsidR="00E2446A" w:rsidRPr="00435E04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435E04" w:rsidRDefault="00E17D69" w:rsidP="00EA694B">
            <w:pPr>
              <w:rPr>
                <w:bCs/>
                <w:iCs/>
              </w:rPr>
            </w:pPr>
            <w:r w:rsidRPr="00435E04">
              <w:t xml:space="preserve"> </w:t>
            </w:r>
            <w:r w:rsidRPr="00435E04">
              <w:rPr>
                <w:bCs/>
                <w:iCs/>
              </w:rPr>
              <w:t xml:space="preserve">         </w:t>
            </w:r>
          </w:p>
          <w:p w:rsidR="00E17D69" w:rsidRPr="00435E04" w:rsidRDefault="00E17D69" w:rsidP="00E17D69">
            <w:pPr>
              <w:rPr>
                <w:bCs/>
                <w:iCs/>
              </w:rPr>
            </w:pPr>
          </w:p>
          <w:p w:rsidR="00DB0FB7" w:rsidRPr="00435E04" w:rsidRDefault="00DB0FB7" w:rsidP="00DB0FB7">
            <w:pPr>
              <w:rPr>
                <w:bCs/>
                <w:iCs/>
              </w:rPr>
            </w:pPr>
          </w:p>
          <w:p w:rsidR="00DB0FB7" w:rsidRPr="00435E04" w:rsidRDefault="00DB0FB7" w:rsidP="00DB0FB7">
            <w:pPr>
              <w:rPr>
                <w:bCs/>
                <w:iCs/>
              </w:rPr>
            </w:pPr>
          </w:p>
          <w:p w:rsidR="00E2446A" w:rsidRPr="00435E04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Pr="00435E04" w:rsidRDefault="00E2446A" w:rsidP="006E0C33">
            <w:pPr>
              <w:jc w:val="center"/>
            </w:pPr>
          </w:p>
          <w:p w:rsidR="00BB0786" w:rsidRPr="00435E04" w:rsidRDefault="00BB0786" w:rsidP="00BB0786">
            <w:pPr>
              <w:jc w:val="center"/>
            </w:pPr>
            <w:proofErr w:type="spellStart"/>
            <w:r w:rsidRPr="00435E04">
              <w:t>Тяско</w:t>
            </w:r>
            <w:proofErr w:type="spellEnd"/>
            <w:r w:rsidRPr="00435E04">
              <w:t xml:space="preserve"> </w:t>
            </w:r>
          </w:p>
          <w:p w:rsidR="00E2446A" w:rsidRPr="00435E04" w:rsidRDefault="00BB0786" w:rsidP="00BB0786">
            <w:pPr>
              <w:jc w:val="center"/>
            </w:pPr>
            <w:r w:rsidRPr="00435E04">
              <w:t>М.И</w:t>
            </w:r>
            <w:proofErr w:type="gramStart"/>
            <w:r w:rsidRPr="00435E04">
              <w:t xml:space="preserve"> .</w:t>
            </w:r>
            <w:proofErr w:type="gramEnd"/>
            <w:r w:rsidR="00EA694B" w:rsidRPr="00435E04">
              <w:t xml:space="preserve"> </w:t>
            </w:r>
            <w:r w:rsidR="00DB0FB7" w:rsidRPr="00435E04">
              <w:t>.</w:t>
            </w:r>
            <w:r w:rsidR="00933344" w:rsidRPr="00435E0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Pr="00435E04" w:rsidRDefault="00E2446A" w:rsidP="006E0C33">
            <w:pPr>
              <w:jc w:val="center"/>
            </w:pPr>
          </w:p>
        </w:tc>
      </w:tr>
      <w:tr w:rsidR="00527CC0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527CC0" w:rsidP="006E0C33">
            <w:pPr>
              <w:jc w:val="center"/>
            </w:pPr>
          </w:p>
          <w:p w:rsidR="00527CC0" w:rsidRPr="00435E04" w:rsidRDefault="007523AB" w:rsidP="006E0C33">
            <w:pPr>
              <w:jc w:val="center"/>
            </w:pPr>
            <w:r w:rsidRPr="00435E04">
              <w:t>7</w:t>
            </w:r>
          </w:p>
          <w:p w:rsidR="00527CC0" w:rsidRPr="00435E04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7523AB" w:rsidP="007523AB">
            <w:pPr>
              <w:jc w:val="center"/>
            </w:pPr>
            <w:r w:rsidRPr="00435E04">
              <w:t>29.10.11.00</w:t>
            </w:r>
            <w:r w:rsidR="00527CC0" w:rsidRPr="00435E04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EA694B" w:rsidP="00C06261">
            <w:pPr>
              <w:ind w:hanging="7"/>
            </w:pPr>
            <w:r w:rsidRPr="00435E04">
              <w:rPr>
                <w:b/>
                <w:u w:val="single"/>
              </w:rPr>
              <w:t xml:space="preserve"> </w:t>
            </w:r>
          </w:p>
          <w:p w:rsidR="007523AB" w:rsidRPr="00435E04" w:rsidRDefault="007523AB" w:rsidP="007523AB">
            <w:pPr>
              <w:ind w:hanging="7"/>
              <w:rPr>
                <w:b/>
                <w:u w:val="single"/>
              </w:rPr>
            </w:pPr>
            <w:r w:rsidRPr="00435E04">
              <w:rPr>
                <w:b/>
                <w:u w:val="single"/>
              </w:rPr>
              <w:t xml:space="preserve">  Тема 6</w:t>
            </w:r>
          </w:p>
          <w:p w:rsidR="007523AB" w:rsidRPr="00435E04" w:rsidRDefault="007523AB" w:rsidP="007523AB">
            <w:pPr>
              <w:ind w:hanging="7"/>
              <w:rPr>
                <w:b/>
                <w:u w:val="single"/>
              </w:rPr>
            </w:pPr>
          </w:p>
          <w:p w:rsidR="007523AB" w:rsidRPr="00435E04" w:rsidRDefault="007523AB" w:rsidP="007523AB">
            <w:pPr>
              <w:ind w:hanging="7"/>
              <w:rPr>
                <w:b/>
                <w:u w:val="single"/>
              </w:rPr>
            </w:pPr>
            <w:r w:rsidRPr="00435E04">
              <w:t>Пожарная безопасность в жилых и общественных зданиях. Правила пожарной безопасности. Действия населения в случае возникновения пожара.</w:t>
            </w:r>
          </w:p>
          <w:p w:rsidR="00527CC0" w:rsidRPr="00435E04" w:rsidRDefault="00527CC0" w:rsidP="00C06261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3AB" w:rsidRPr="00435E04" w:rsidRDefault="007523AB" w:rsidP="007523AB">
            <w:pPr>
              <w:jc w:val="center"/>
            </w:pPr>
            <w:r w:rsidRPr="00435E04">
              <w:lastRenderedPageBreak/>
              <w:t>лекция</w:t>
            </w:r>
          </w:p>
          <w:p w:rsidR="007523AB" w:rsidRPr="00435E04" w:rsidRDefault="007523AB" w:rsidP="007523AB">
            <w:pPr>
              <w:jc w:val="center"/>
            </w:pPr>
            <w:r w:rsidRPr="00435E04">
              <w:t xml:space="preserve">1 час </w:t>
            </w:r>
          </w:p>
          <w:p w:rsidR="007523AB" w:rsidRPr="00435E04" w:rsidRDefault="007523AB" w:rsidP="007523AB">
            <w:pPr>
              <w:jc w:val="center"/>
            </w:pPr>
            <w:proofErr w:type="spellStart"/>
            <w:r w:rsidRPr="00435E04">
              <w:t>практ</w:t>
            </w:r>
            <w:proofErr w:type="spellEnd"/>
            <w:r w:rsidRPr="00435E04">
              <w:t>.</w:t>
            </w:r>
          </w:p>
          <w:p w:rsidR="00527CC0" w:rsidRPr="00435E04" w:rsidRDefault="007523AB" w:rsidP="007523AB">
            <w:pPr>
              <w:jc w:val="center"/>
            </w:pPr>
            <w:r w:rsidRPr="00435E04">
              <w:t xml:space="preserve">1 час  </w:t>
            </w:r>
            <w:r w:rsidR="00527CC0" w:rsidRPr="00435E04">
              <w:t xml:space="preserve"> </w:t>
            </w:r>
            <w:r w:rsidR="00EA694B" w:rsidRPr="00435E04">
              <w:t xml:space="preserve"> </w:t>
            </w:r>
          </w:p>
          <w:p w:rsidR="00527CC0" w:rsidRPr="00435E04" w:rsidRDefault="00527CC0" w:rsidP="00DB0FB7">
            <w:pPr>
              <w:jc w:val="center"/>
            </w:pPr>
          </w:p>
          <w:p w:rsidR="00527CC0" w:rsidRPr="00435E04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3AB" w:rsidRPr="00435E04" w:rsidRDefault="007523AB" w:rsidP="006E0C33">
            <w:pPr>
              <w:jc w:val="center"/>
            </w:pPr>
            <w:r w:rsidRPr="00435E04">
              <w:t>ОДП</w:t>
            </w:r>
          </w:p>
          <w:p w:rsidR="00527CC0" w:rsidRPr="00435E04" w:rsidRDefault="007523AB" w:rsidP="006E0C33">
            <w:pPr>
              <w:jc w:val="center"/>
            </w:pPr>
            <w:proofErr w:type="spellStart"/>
            <w:r w:rsidRPr="00435E04">
              <w:t>п</w:t>
            </w:r>
            <w:proofErr w:type="gramStart"/>
            <w:r w:rsidRPr="00435E04">
              <w:t>.М</w:t>
            </w:r>
            <w:proofErr w:type="gramEnd"/>
            <w:r w:rsidRPr="00435E04">
              <w:t>артышкино</w:t>
            </w:r>
            <w:proofErr w:type="spellEnd"/>
            <w:r w:rsidR="00EA694B" w:rsidRPr="00435E04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262F3B" w:rsidP="006E0C33">
            <w:pPr>
              <w:jc w:val="center"/>
            </w:pPr>
            <w:r w:rsidRPr="00435E04">
              <w:t>20</w:t>
            </w:r>
            <w:r w:rsidR="00EA694B" w:rsidRPr="00435E04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3AB" w:rsidRPr="00435E04" w:rsidRDefault="00527CC0" w:rsidP="007523AB">
            <w:r w:rsidRPr="00435E04">
              <w:t xml:space="preserve">  </w:t>
            </w:r>
            <w:r w:rsidR="007523AB" w:rsidRPr="00435E04">
              <w:t xml:space="preserve">  Памятка:  </w:t>
            </w:r>
          </w:p>
          <w:p w:rsidR="007523AB" w:rsidRPr="00435E04" w:rsidRDefault="007523AB" w:rsidP="007523AB">
            <w:r w:rsidRPr="00435E04">
              <w:t>«Пожарная безопасность в быту»</w:t>
            </w:r>
          </w:p>
          <w:p w:rsidR="007523AB" w:rsidRPr="00435E04" w:rsidRDefault="007523AB" w:rsidP="007523AB">
            <w:r w:rsidRPr="00435E04">
              <w:t>«Оповещение населения в быту»</w:t>
            </w:r>
            <w:r w:rsidRPr="00435E04">
              <w:br/>
              <w:t>«Берегите жилище от пожаров»</w:t>
            </w:r>
          </w:p>
          <w:p w:rsidR="007523AB" w:rsidRPr="00435E04" w:rsidRDefault="007523AB" w:rsidP="007523AB"/>
          <w:p w:rsidR="007523AB" w:rsidRPr="00435E04" w:rsidRDefault="007523AB" w:rsidP="007523AB">
            <w:r w:rsidRPr="00435E04">
              <w:t xml:space="preserve">«Пожарная безопасность </w:t>
            </w:r>
            <w:proofErr w:type="spellStart"/>
            <w:r w:rsidRPr="00435E04">
              <w:t>Петродворцового</w:t>
            </w:r>
            <w:proofErr w:type="spellEnd"/>
            <w:r w:rsidRPr="00435E04">
              <w:t xml:space="preserve"> района»</w:t>
            </w:r>
          </w:p>
          <w:p w:rsidR="007523AB" w:rsidRPr="00435E04" w:rsidRDefault="007523AB" w:rsidP="007523AB"/>
          <w:p w:rsidR="00495634" w:rsidRPr="00435E04" w:rsidRDefault="00495634" w:rsidP="00527CC0"/>
          <w:p w:rsidR="00527CC0" w:rsidRPr="00435E04" w:rsidRDefault="00EA694B" w:rsidP="00527CC0">
            <w:r w:rsidRPr="00435E04">
              <w:t xml:space="preserve"> </w:t>
            </w:r>
          </w:p>
          <w:p w:rsidR="00527CC0" w:rsidRPr="00435E04" w:rsidRDefault="00527CC0" w:rsidP="00495634">
            <w:r w:rsidRPr="00435E0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3AB" w:rsidRPr="00435E04" w:rsidRDefault="00EA694B" w:rsidP="007523AB">
            <w:r w:rsidRPr="00435E04">
              <w:rPr>
                <w:bCs/>
                <w:iCs/>
              </w:rPr>
              <w:lastRenderedPageBreak/>
              <w:t xml:space="preserve"> </w:t>
            </w:r>
            <w:r w:rsidR="007523AB" w:rsidRPr="00435E04">
              <w:rPr>
                <w:bCs/>
                <w:iCs/>
              </w:rPr>
              <w:t xml:space="preserve"> « </w:t>
            </w:r>
            <w:r w:rsidR="007523AB" w:rsidRPr="00435E04">
              <w:t>Правила пожарной безопасности и поведения при пожаре»</w:t>
            </w:r>
          </w:p>
          <w:p w:rsidR="007523AB" w:rsidRPr="00435E04" w:rsidRDefault="007523AB" w:rsidP="007523AB">
            <w:r w:rsidRPr="00435E04">
              <w:t>«Пожарная безопасность электрообогревателей»</w:t>
            </w:r>
          </w:p>
          <w:p w:rsidR="007523AB" w:rsidRPr="00435E04" w:rsidRDefault="007523AB" w:rsidP="007523AB">
            <w:pPr>
              <w:rPr>
                <w:bCs/>
                <w:iCs/>
              </w:rPr>
            </w:pPr>
          </w:p>
          <w:p w:rsidR="007523AB" w:rsidRPr="00435E04" w:rsidRDefault="007523AB" w:rsidP="007523AB">
            <w:pPr>
              <w:rPr>
                <w:bCs/>
                <w:iCs/>
              </w:rPr>
            </w:pPr>
          </w:p>
          <w:p w:rsidR="00527CC0" w:rsidRPr="00435E04" w:rsidRDefault="00527CC0" w:rsidP="00527CC0">
            <w:pPr>
              <w:rPr>
                <w:bCs/>
                <w:iCs/>
              </w:rPr>
            </w:pPr>
          </w:p>
          <w:p w:rsidR="00527CC0" w:rsidRPr="00435E04" w:rsidRDefault="00527CC0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Pr="00435E04" w:rsidRDefault="00527CC0" w:rsidP="006E0C33">
            <w:pPr>
              <w:jc w:val="center"/>
            </w:pPr>
          </w:p>
          <w:p w:rsidR="00527CC0" w:rsidRPr="00435E04" w:rsidRDefault="007523AB" w:rsidP="006E0C33">
            <w:pPr>
              <w:jc w:val="center"/>
            </w:pPr>
            <w:proofErr w:type="spellStart"/>
            <w:r w:rsidRPr="00435E04">
              <w:t>Тяско</w:t>
            </w:r>
            <w:proofErr w:type="spellEnd"/>
            <w:r w:rsidRPr="00435E04">
              <w:t xml:space="preserve"> М.И.</w:t>
            </w:r>
          </w:p>
          <w:p w:rsidR="00527CC0" w:rsidRPr="00435E04" w:rsidRDefault="00EA694B" w:rsidP="006E0C33">
            <w:pPr>
              <w:jc w:val="center"/>
            </w:pPr>
            <w:r w:rsidRPr="00435E04">
              <w:t xml:space="preserve"> </w:t>
            </w:r>
            <w:r w:rsidR="00527CC0" w:rsidRPr="00435E04"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Pr="00435E04" w:rsidRDefault="00527CC0" w:rsidP="006E0C33">
            <w:pPr>
              <w:jc w:val="center"/>
            </w:pPr>
          </w:p>
        </w:tc>
      </w:tr>
      <w:tr w:rsidR="00527CC0" w:rsidRPr="00435E04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527CC0" w:rsidP="006E0C33">
            <w:pPr>
              <w:jc w:val="center"/>
            </w:pPr>
          </w:p>
          <w:p w:rsidR="00527CC0" w:rsidRPr="00435E04" w:rsidRDefault="00527CC0" w:rsidP="006E0C33">
            <w:pPr>
              <w:jc w:val="center"/>
            </w:pPr>
          </w:p>
          <w:p w:rsidR="00527CC0" w:rsidRPr="00435E04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527CC0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527CC0" w:rsidP="00871E39">
            <w:pPr>
              <w:ind w:hanging="7"/>
            </w:pPr>
            <w:r w:rsidRPr="00435E04">
              <w:t>Всего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7523AB" w:rsidP="00E2446A">
            <w:pPr>
              <w:jc w:val="center"/>
            </w:pPr>
            <w:r w:rsidRPr="00435E04"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527CC0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501026" w:rsidP="006E0C33">
            <w:pPr>
              <w:jc w:val="center"/>
            </w:pPr>
            <w:r>
              <w:t>1</w:t>
            </w:r>
            <w:r w:rsidR="00262F3B" w:rsidRPr="00435E04">
              <w:t>00</w:t>
            </w:r>
            <w:r w:rsidR="00EA694B" w:rsidRPr="00435E04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527CC0" w:rsidP="001D1933">
            <w:pPr>
              <w:jc w:val="center"/>
            </w:pPr>
            <w:r w:rsidRPr="00435E04">
              <w:t>плакатов-</w:t>
            </w:r>
            <w:r w:rsidR="00EA694B" w:rsidRPr="00435E04">
              <w:t xml:space="preserve"> </w:t>
            </w:r>
          </w:p>
          <w:p w:rsidR="00527CC0" w:rsidRPr="00435E04" w:rsidRDefault="00527CC0" w:rsidP="001D1933">
            <w:pPr>
              <w:jc w:val="center"/>
            </w:pPr>
            <w:r w:rsidRPr="00435E04">
              <w:t>памяток-</w:t>
            </w:r>
            <w:r w:rsidR="00EA694B" w:rsidRPr="00435E04">
              <w:t xml:space="preserve"> </w:t>
            </w:r>
            <w:r w:rsidR="00501026">
              <w:t>4</w:t>
            </w:r>
            <w:bookmarkStart w:id="0" w:name="_GoBack"/>
            <w:bookmarkEnd w:id="0"/>
            <w:r w:rsidR="00262F3B" w:rsidRPr="00435E04">
              <w:t>00</w:t>
            </w:r>
          </w:p>
          <w:p w:rsidR="00527CC0" w:rsidRPr="00435E04" w:rsidRDefault="00C6215E" w:rsidP="00214E6D">
            <w:pPr>
              <w:jc w:val="center"/>
            </w:pPr>
            <w:r w:rsidRPr="00435E04">
              <w:t xml:space="preserve"> </w:t>
            </w:r>
            <w:r w:rsidR="00527CC0" w:rsidRPr="00435E0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435E04" w:rsidRDefault="007523AB" w:rsidP="00191F0C">
            <w:pPr>
              <w:jc w:val="center"/>
              <w:rPr>
                <w:bCs/>
                <w:iCs/>
              </w:rPr>
            </w:pPr>
            <w:r w:rsidRPr="00435E04">
              <w:rPr>
                <w:bCs/>
                <w:iCs/>
              </w:rPr>
              <w:t>6</w:t>
            </w:r>
            <w:r w:rsidR="00EA694B" w:rsidRPr="00435E04">
              <w:rPr>
                <w:bCs/>
                <w:iCs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Pr="00435E04" w:rsidRDefault="00527CC0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Pr="00435E04" w:rsidRDefault="00527CC0" w:rsidP="006E0C33">
            <w:pPr>
              <w:jc w:val="center"/>
            </w:pPr>
          </w:p>
        </w:tc>
      </w:tr>
    </w:tbl>
    <w:p w:rsidR="006745F2" w:rsidRPr="00435E04" w:rsidRDefault="003A711C" w:rsidP="006E0C33">
      <w:pPr>
        <w:ind w:firstLine="720"/>
      </w:pPr>
      <w:r w:rsidRPr="00435E04">
        <w:t xml:space="preserve">                                       </w:t>
      </w:r>
    </w:p>
    <w:p w:rsidR="006745F2" w:rsidRPr="00435E04" w:rsidRDefault="006745F2" w:rsidP="006E0C33">
      <w:pPr>
        <w:ind w:firstLine="720"/>
      </w:pPr>
    </w:p>
    <w:p w:rsidR="006745F2" w:rsidRPr="00435E04" w:rsidRDefault="006745F2" w:rsidP="006E0C33">
      <w:pPr>
        <w:ind w:firstLine="720"/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DB0FB7" w:rsidRDefault="00C6215E" w:rsidP="006E0C33">
      <w:pPr>
        <w:ind w:firstLine="720"/>
        <w:rPr>
          <w:sz w:val="28"/>
          <w:szCs w:val="28"/>
        </w:rPr>
        <w:sectPr w:rsidR="00DB0FB7" w:rsidSect="00495634">
          <w:pgSz w:w="16838" w:h="11906" w:orient="landscape"/>
          <w:pgMar w:top="720" w:right="720" w:bottom="720" w:left="720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                                                </w:t>
      </w:r>
      <w:r w:rsidR="003A711C">
        <w:rPr>
          <w:sz w:val="28"/>
          <w:szCs w:val="28"/>
        </w:rPr>
        <w:t xml:space="preserve"> </w:t>
      </w:r>
      <w:proofErr w:type="spellStart"/>
      <w:r w:rsidR="003A711C">
        <w:rPr>
          <w:sz w:val="28"/>
          <w:szCs w:val="28"/>
        </w:rPr>
        <w:t>Зав</w:t>
      </w:r>
      <w:proofErr w:type="gramStart"/>
      <w:r w:rsidR="003A711C">
        <w:rPr>
          <w:sz w:val="28"/>
          <w:szCs w:val="28"/>
        </w:rPr>
        <w:t>.У</w:t>
      </w:r>
      <w:proofErr w:type="gramEnd"/>
      <w:r w:rsidR="003A711C">
        <w:rPr>
          <w:sz w:val="28"/>
          <w:szCs w:val="28"/>
        </w:rPr>
        <w:t>КП</w:t>
      </w:r>
      <w:proofErr w:type="spellEnd"/>
      <w:r w:rsidR="003A711C">
        <w:rPr>
          <w:sz w:val="28"/>
          <w:szCs w:val="28"/>
        </w:rPr>
        <w:t xml:space="preserve">:                                         </w:t>
      </w:r>
      <w:proofErr w:type="spellStart"/>
      <w:r w:rsidR="003A711C">
        <w:rPr>
          <w:sz w:val="28"/>
          <w:szCs w:val="28"/>
        </w:rPr>
        <w:t>Тяско</w:t>
      </w:r>
      <w:proofErr w:type="spellEnd"/>
      <w:r w:rsidR="003A711C">
        <w:rPr>
          <w:sz w:val="28"/>
          <w:szCs w:val="28"/>
        </w:rPr>
        <w:t xml:space="preserve"> М.И.</w:t>
      </w:r>
    </w:p>
    <w:p w:rsidR="005F5F2C" w:rsidRDefault="005F5F2C" w:rsidP="0077734E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</w:p>
    <w:sectPr w:rsidR="005F5F2C" w:rsidSect="0077734E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653EB"/>
    <w:rsid w:val="00093C04"/>
    <w:rsid w:val="000A2480"/>
    <w:rsid w:val="000C7848"/>
    <w:rsid w:val="000F3E0A"/>
    <w:rsid w:val="00191F0C"/>
    <w:rsid w:val="001B5575"/>
    <w:rsid w:val="001D1933"/>
    <w:rsid w:val="00211B55"/>
    <w:rsid w:val="00214E6D"/>
    <w:rsid w:val="00262F3B"/>
    <w:rsid w:val="00287493"/>
    <w:rsid w:val="00293479"/>
    <w:rsid w:val="002B62BD"/>
    <w:rsid w:val="00321FE1"/>
    <w:rsid w:val="003A1A49"/>
    <w:rsid w:val="003A711C"/>
    <w:rsid w:val="00401367"/>
    <w:rsid w:val="004017E6"/>
    <w:rsid w:val="00435E04"/>
    <w:rsid w:val="00482749"/>
    <w:rsid w:val="00495634"/>
    <w:rsid w:val="004D12D2"/>
    <w:rsid w:val="004D63FC"/>
    <w:rsid w:val="00501026"/>
    <w:rsid w:val="00507617"/>
    <w:rsid w:val="00527CC0"/>
    <w:rsid w:val="00544158"/>
    <w:rsid w:val="005837B5"/>
    <w:rsid w:val="005844D3"/>
    <w:rsid w:val="0058469F"/>
    <w:rsid w:val="0059522A"/>
    <w:rsid w:val="005F5F2C"/>
    <w:rsid w:val="006039F7"/>
    <w:rsid w:val="00626ECB"/>
    <w:rsid w:val="006703BB"/>
    <w:rsid w:val="006745F2"/>
    <w:rsid w:val="006941BD"/>
    <w:rsid w:val="006B2B26"/>
    <w:rsid w:val="006C437A"/>
    <w:rsid w:val="006C52BE"/>
    <w:rsid w:val="006E0C33"/>
    <w:rsid w:val="006E56AA"/>
    <w:rsid w:val="0071575C"/>
    <w:rsid w:val="00731731"/>
    <w:rsid w:val="007319C7"/>
    <w:rsid w:val="007523AB"/>
    <w:rsid w:val="00767DE0"/>
    <w:rsid w:val="0077734E"/>
    <w:rsid w:val="007837C9"/>
    <w:rsid w:val="007A71D3"/>
    <w:rsid w:val="007A7988"/>
    <w:rsid w:val="008073E9"/>
    <w:rsid w:val="00827857"/>
    <w:rsid w:val="008642A7"/>
    <w:rsid w:val="00871E39"/>
    <w:rsid w:val="008E6964"/>
    <w:rsid w:val="008F7B91"/>
    <w:rsid w:val="009045F2"/>
    <w:rsid w:val="00914D5E"/>
    <w:rsid w:val="00933344"/>
    <w:rsid w:val="0094278F"/>
    <w:rsid w:val="00952026"/>
    <w:rsid w:val="00957C52"/>
    <w:rsid w:val="009610DB"/>
    <w:rsid w:val="00996CDD"/>
    <w:rsid w:val="009E2296"/>
    <w:rsid w:val="00A25FBA"/>
    <w:rsid w:val="00A41491"/>
    <w:rsid w:val="00B609F1"/>
    <w:rsid w:val="00B910BA"/>
    <w:rsid w:val="00BB0786"/>
    <w:rsid w:val="00BE3AC7"/>
    <w:rsid w:val="00BE59D5"/>
    <w:rsid w:val="00C06911"/>
    <w:rsid w:val="00C22219"/>
    <w:rsid w:val="00C50624"/>
    <w:rsid w:val="00C6215E"/>
    <w:rsid w:val="00C96804"/>
    <w:rsid w:val="00CE13E6"/>
    <w:rsid w:val="00D2181E"/>
    <w:rsid w:val="00D43347"/>
    <w:rsid w:val="00D437B2"/>
    <w:rsid w:val="00DB0FB7"/>
    <w:rsid w:val="00DD3325"/>
    <w:rsid w:val="00DF3484"/>
    <w:rsid w:val="00E04BE2"/>
    <w:rsid w:val="00E10222"/>
    <w:rsid w:val="00E17D69"/>
    <w:rsid w:val="00E22E48"/>
    <w:rsid w:val="00E2446A"/>
    <w:rsid w:val="00E95906"/>
    <w:rsid w:val="00EA219E"/>
    <w:rsid w:val="00EA694B"/>
    <w:rsid w:val="00EB3D4F"/>
    <w:rsid w:val="00EB4C8C"/>
    <w:rsid w:val="00EE5FD1"/>
    <w:rsid w:val="00EF089E"/>
    <w:rsid w:val="00F42713"/>
    <w:rsid w:val="00F63CAC"/>
    <w:rsid w:val="00F653C2"/>
    <w:rsid w:val="00FB4B7E"/>
    <w:rsid w:val="00FE711E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EAF08-EAB6-4280-93A2-BF564BD49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30</TotalTime>
  <Pages>5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14</cp:revision>
  <cp:lastPrinted>2018-10-29T09:24:00Z</cp:lastPrinted>
  <dcterms:created xsi:type="dcterms:W3CDTF">2018-10-22T11:32:00Z</dcterms:created>
  <dcterms:modified xsi:type="dcterms:W3CDTF">2018-10-30T06:30:00Z</dcterms:modified>
</cp:coreProperties>
</file>