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3A787A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май</w:t>
      </w:r>
      <w:r w:rsidR="009045F2" w:rsidRPr="009E2296">
        <w:rPr>
          <w:b/>
          <w:bCs/>
          <w:sz w:val="28"/>
          <w:szCs w:val="28"/>
        </w:rPr>
        <w:t xml:space="preserve">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D437B2" w:rsidRPr="009E2296">
        <w:rPr>
          <w:b/>
          <w:bCs/>
          <w:sz w:val="28"/>
          <w:szCs w:val="28"/>
        </w:rPr>
        <w:t>8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701"/>
        <w:gridCol w:w="850"/>
        <w:gridCol w:w="3402"/>
        <w:gridCol w:w="1843"/>
        <w:gridCol w:w="1276"/>
        <w:gridCol w:w="1134"/>
      </w:tblGrid>
      <w:tr w:rsidR="00827857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№ </w:t>
            </w:r>
            <w:proofErr w:type="gramStart"/>
            <w:r w:rsidRPr="009E2296">
              <w:rPr>
                <w:sz w:val="22"/>
                <w:szCs w:val="22"/>
              </w:rPr>
              <w:t>п</w:t>
            </w:r>
            <w:proofErr w:type="gramEnd"/>
            <w:r w:rsidRPr="009E2296">
              <w:rPr>
                <w:sz w:val="22"/>
                <w:szCs w:val="22"/>
              </w:rPr>
              <w:t>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6964" w:rsidRDefault="003A787A" w:rsidP="00214E6D">
            <w:pPr>
              <w:jc w:val="center"/>
            </w:pPr>
            <w:r>
              <w:t>15.05</w:t>
            </w:r>
          </w:p>
          <w:p w:rsidR="003A787A" w:rsidRPr="00540228" w:rsidRDefault="003A787A" w:rsidP="00214E6D">
            <w:pPr>
              <w:jc w:val="center"/>
            </w:pPr>
            <w: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8E6964" w:rsidRDefault="00957C52" w:rsidP="00957C52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3A787A">
              <w:rPr>
                <w:b/>
                <w:u w:val="single"/>
              </w:rPr>
              <w:t>5</w:t>
            </w:r>
          </w:p>
          <w:p w:rsidR="00D437B2" w:rsidRDefault="008642A7" w:rsidP="00957C52">
            <w:pPr>
              <w:ind w:hanging="7"/>
            </w:pPr>
            <w:r>
              <w:t xml:space="preserve"> </w:t>
            </w:r>
            <w:r w:rsidR="001B5575">
              <w:t xml:space="preserve"> </w:t>
            </w:r>
          </w:p>
          <w:p w:rsidR="002B62BD" w:rsidRPr="006039F7" w:rsidRDefault="006039F7" w:rsidP="003A787A">
            <w:pPr>
              <w:ind w:hanging="7"/>
              <w:jc w:val="center"/>
            </w:pPr>
            <w:r>
              <w:rPr>
                <w:lang w:eastAsia="en-US"/>
              </w:rPr>
              <w:t>«</w:t>
            </w:r>
            <w:r w:rsidR="00952026" w:rsidRPr="006039F7">
              <w:rPr>
                <w:lang w:eastAsia="en-US"/>
              </w:rPr>
              <w:t xml:space="preserve">Действия населения при угрозе и возникновении чрезвычайных ситуаций </w:t>
            </w:r>
            <w:r w:rsidR="003A787A">
              <w:rPr>
                <w:lang w:eastAsia="en-US"/>
              </w:rPr>
              <w:t>техногенного</w:t>
            </w:r>
            <w:r w:rsidR="00952026" w:rsidRPr="006039F7">
              <w:rPr>
                <w:lang w:eastAsia="en-US"/>
              </w:rPr>
              <w:t xml:space="preserve"> характера</w:t>
            </w:r>
            <w:proofErr w:type="gramStart"/>
            <w:r w:rsidR="00952026"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469F" w:rsidRDefault="001B5575" w:rsidP="006E0C33">
            <w:pPr>
              <w:jc w:val="center"/>
            </w:pPr>
            <w:r>
              <w:t xml:space="preserve"> </w:t>
            </w:r>
          </w:p>
          <w:p w:rsidR="006039F7" w:rsidRDefault="003A787A" w:rsidP="006E0C33">
            <w:pPr>
              <w:jc w:val="center"/>
            </w:pPr>
            <w:r>
              <w:t>лекция</w:t>
            </w:r>
          </w:p>
          <w:p w:rsidR="008E6964" w:rsidRDefault="006039F7" w:rsidP="006E0C33">
            <w:pPr>
              <w:jc w:val="center"/>
            </w:pPr>
            <w:r>
              <w:t>1 час</w:t>
            </w:r>
            <w:r w:rsidR="007319C7">
              <w:t xml:space="preserve"> </w:t>
            </w:r>
          </w:p>
          <w:p w:rsidR="003A787A" w:rsidRDefault="003A787A" w:rsidP="006E0C33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3A787A" w:rsidRDefault="003A787A" w:rsidP="006E0C33">
            <w:pPr>
              <w:jc w:val="center"/>
            </w:pPr>
            <w:r>
              <w:t>занятие</w:t>
            </w:r>
          </w:p>
          <w:p w:rsidR="003A787A" w:rsidRPr="00540228" w:rsidRDefault="003A787A" w:rsidP="006E0C33">
            <w:pPr>
              <w:jc w:val="center"/>
            </w:pPr>
            <w:r>
              <w:t>1 час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A25FBA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DA00BF" w:rsidRDefault="00DA00BF" w:rsidP="00A25FBA">
            <w:pPr>
              <w:jc w:val="center"/>
            </w:pPr>
            <w:r>
              <w:t>инвалидов</w:t>
            </w:r>
          </w:p>
          <w:p w:rsidR="00A25FBA" w:rsidRDefault="006E2E37" w:rsidP="00A25FBA">
            <w:pPr>
              <w:jc w:val="center"/>
            </w:pPr>
            <w:r>
              <w:t xml:space="preserve"> </w:t>
            </w: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B3D4F" w:rsidRPr="00540228" w:rsidRDefault="00E17D69" w:rsidP="00E17D69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3A787A" w:rsidP="006E0C33">
            <w:pPr>
              <w:jc w:val="center"/>
            </w:pPr>
            <w:r>
              <w:t>13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2E37" w:rsidRPr="006E2E37" w:rsidRDefault="00401367" w:rsidP="006E2E37">
            <w:pPr>
              <w:rPr>
                <w:u w:val="single"/>
              </w:rPr>
            </w:pPr>
            <w:r>
              <w:t xml:space="preserve"> </w:t>
            </w:r>
            <w:r w:rsidR="00214E6D">
              <w:t xml:space="preserve"> </w:t>
            </w:r>
            <w:r w:rsidR="005A7C18">
              <w:t xml:space="preserve"> </w:t>
            </w:r>
            <w:r w:rsidR="006E2E37" w:rsidRPr="006E2E37">
              <w:rPr>
                <w:u w:val="single"/>
              </w:rPr>
              <w:t xml:space="preserve">Памятка: </w:t>
            </w:r>
          </w:p>
          <w:p w:rsidR="006E2E37" w:rsidRDefault="006E2E37" w:rsidP="006E2E37">
            <w:r>
              <w:t>«Действия при аварии с выбросом хлора»</w:t>
            </w:r>
          </w:p>
          <w:p w:rsidR="006E2E37" w:rsidRDefault="006E2E37" w:rsidP="006E2E37">
            <w:r>
              <w:t xml:space="preserve"> «Действия при аварии </w:t>
            </w:r>
            <w:proofErr w:type="gramStart"/>
            <w:r>
              <w:t>со</w:t>
            </w:r>
            <w:proofErr w:type="gramEnd"/>
            <w:r>
              <w:t xml:space="preserve"> взрывами и пожарами »</w:t>
            </w:r>
          </w:p>
          <w:p w:rsidR="006E2E37" w:rsidRDefault="006E2E37" w:rsidP="006E2E37">
            <w:r>
              <w:t>«Действия при аварии с выбросом аммиака »</w:t>
            </w:r>
          </w:p>
          <w:p w:rsidR="006E2E37" w:rsidRDefault="006E2E37" w:rsidP="006E2E37">
            <w:r>
              <w:t xml:space="preserve">  </w:t>
            </w:r>
            <w:r w:rsidRPr="006E2E37">
              <w:rPr>
                <w:u w:val="single"/>
              </w:rPr>
              <w:t>Плакат</w:t>
            </w:r>
            <w:r>
              <w:t xml:space="preserve">    «Действия населения при аварии на АЭС»</w:t>
            </w:r>
          </w:p>
          <w:p w:rsidR="006E2E37" w:rsidRDefault="006E2E37" w:rsidP="006E2E37"/>
          <w:p w:rsidR="006E2E37" w:rsidRDefault="006E2E37" w:rsidP="006E2E37">
            <w:r>
              <w:t xml:space="preserve">  </w:t>
            </w:r>
            <w:proofErr w:type="spellStart"/>
            <w:r w:rsidRPr="006E2E37">
              <w:rPr>
                <w:u w:val="single"/>
              </w:rPr>
              <w:t>Евробуклет</w:t>
            </w:r>
            <w:proofErr w:type="spellEnd"/>
            <w:r w:rsidRPr="006E2E37">
              <w:rPr>
                <w:u w:val="single"/>
              </w:rPr>
              <w:t>:</w:t>
            </w:r>
            <w:r>
              <w:t xml:space="preserve"> «Берегите жилище от пожаров»</w:t>
            </w:r>
          </w:p>
          <w:p w:rsidR="006E2E37" w:rsidRDefault="006E2E37" w:rsidP="006E2E37">
            <w:r>
              <w:t xml:space="preserve"> «Памятка для населения о действиях при пожаре»</w:t>
            </w:r>
          </w:p>
          <w:p w:rsidR="00FE711E" w:rsidRDefault="00FE711E" w:rsidP="005A7C18"/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6703BB" w:rsidRDefault="001D1933" w:rsidP="00FE711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FE711E">
              <w:rPr>
                <w:bCs/>
                <w:iCs/>
              </w:rPr>
              <w:t xml:space="preserve"> </w:t>
            </w:r>
          </w:p>
          <w:p w:rsidR="006703BB" w:rsidRPr="005D3E95" w:rsidRDefault="006703BB" w:rsidP="006703BB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DA00BF" w:rsidP="006E0C33">
            <w:pPr>
              <w:jc w:val="center"/>
            </w:pPr>
            <w:r>
              <w:t>21.05</w:t>
            </w:r>
          </w:p>
          <w:p w:rsidR="00EB3D4F" w:rsidRPr="00540228" w:rsidRDefault="00DA00BF" w:rsidP="006E0C33">
            <w:pPr>
              <w:jc w:val="center"/>
            </w:pPr>
            <w:r>
              <w:t>11.00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3A787A">
              <w:rPr>
                <w:b/>
                <w:u w:val="single"/>
              </w:rPr>
              <w:t>5</w:t>
            </w:r>
          </w:p>
          <w:p w:rsidR="00E17D69" w:rsidRPr="006039F7" w:rsidRDefault="001D1933" w:rsidP="003A787A">
            <w:pPr>
              <w:ind w:hanging="7"/>
            </w:pPr>
            <w:r>
              <w:t xml:space="preserve"> </w:t>
            </w:r>
            <w:r w:rsidR="006039F7">
              <w:t xml:space="preserve">« </w:t>
            </w:r>
            <w:r w:rsidR="006039F7" w:rsidRPr="006039F7">
              <w:rPr>
                <w:lang w:eastAsia="en-US"/>
              </w:rPr>
              <w:t xml:space="preserve">Действия населения при угрозе и возникновении </w:t>
            </w:r>
            <w:r w:rsidR="006039F7" w:rsidRPr="006039F7">
              <w:rPr>
                <w:lang w:eastAsia="en-US"/>
              </w:rPr>
              <w:lastRenderedPageBreak/>
              <w:t xml:space="preserve">чрезвычайных ситуаций </w:t>
            </w:r>
            <w:r w:rsidR="003A787A">
              <w:rPr>
                <w:lang w:eastAsia="en-US"/>
              </w:rPr>
              <w:t>техногенного</w:t>
            </w:r>
            <w:r w:rsidR="006039F7" w:rsidRPr="006039F7">
              <w:rPr>
                <w:lang w:eastAsia="en-US"/>
              </w:rPr>
              <w:t xml:space="preserve"> характера</w:t>
            </w:r>
            <w:proofErr w:type="gramStart"/>
            <w:r w:rsidR="006039F7" w:rsidRPr="006039F7">
              <w:rPr>
                <w:lang w:eastAsia="en-US"/>
              </w:rPr>
              <w:t>.</w:t>
            </w:r>
            <w:r w:rsidR="006039F7">
              <w:rPr>
                <w:lang w:eastAsia="en-US"/>
              </w:rPr>
              <w:t>»</w:t>
            </w:r>
            <w:r w:rsidR="006039F7"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DA00BF" w:rsidP="00DA00BF">
            <w:pPr>
              <w:jc w:val="center"/>
            </w:pPr>
            <w:r>
              <w:lastRenderedPageBreak/>
              <w:t>лекция</w:t>
            </w:r>
          </w:p>
          <w:p w:rsidR="00DA00BF" w:rsidRDefault="00DA00BF" w:rsidP="00DA00BF">
            <w:pPr>
              <w:jc w:val="center"/>
            </w:pPr>
            <w:r>
              <w:t xml:space="preserve">1 час </w:t>
            </w:r>
          </w:p>
          <w:p w:rsidR="00DA00BF" w:rsidRDefault="00DA00BF" w:rsidP="00DA00BF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DA00BF" w:rsidRDefault="00DA00BF" w:rsidP="00DA00BF">
            <w:pPr>
              <w:jc w:val="center"/>
            </w:pPr>
            <w:r>
              <w:t>занятие</w:t>
            </w:r>
          </w:p>
          <w:p w:rsidR="00C06911" w:rsidRDefault="00DA00BF" w:rsidP="00DA00BF">
            <w:pPr>
              <w:jc w:val="center"/>
            </w:pPr>
            <w:r>
              <w:lastRenderedPageBreak/>
              <w:t>1 час</w:t>
            </w:r>
            <w:r w:rsidR="00C06911">
              <w:t xml:space="preserve"> </w:t>
            </w:r>
            <w:r>
              <w:t xml:space="preserve"> </w:t>
            </w:r>
          </w:p>
          <w:p w:rsidR="00C22219" w:rsidRDefault="00C22219" w:rsidP="00C22219">
            <w:pPr>
              <w:jc w:val="center"/>
            </w:pP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DA00BF" w:rsidRDefault="00DA00BF" w:rsidP="00DA00BF">
            <w:pPr>
              <w:jc w:val="center"/>
            </w:pPr>
            <w:r>
              <w:t>ОДП</w:t>
            </w:r>
          </w:p>
          <w:p w:rsidR="00A25FBA" w:rsidRDefault="00DA00BF" w:rsidP="00DA00BF">
            <w:pPr>
              <w:jc w:val="center"/>
            </w:pPr>
            <w:proofErr w:type="spellStart"/>
            <w:r>
              <w:t>п</w:t>
            </w:r>
            <w:proofErr w:type="gramStart"/>
            <w:r>
              <w:t>.М</w:t>
            </w:r>
            <w:proofErr w:type="gramEnd"/>
            <w:r>
              <w:t>артышкино</w:t>
            </w:r>
            <w:proofErr w:type="spellEnd"/>
            <w:r>
              <w:t xml:space="preserve">    </w:t>
            </w:r>
          </w:p>
          <w:p w:rsidR="00DA00BF" w:rsidRDefault="00DA00BF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17D69" w:rsidRDefault="007837C9" w:rsidP="00E17D69">
            <w:pPr>
              <w:jc w:val="center"/>
            </w:pPr>
            <w:r>
              <w:t xml:space="preserve"> 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7837C9" w:rsidP="00C06911">
            <w:pPr>
              <w:jc w:val="center"/>
            </w:pPr>
            <w:r>
              <w:lastRenderedPageBreak/>
              <w:t>20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2E37" w:rsidRPr="006E2E37" w:rsidRDefault="00214E6D" w:rsidP="006E2E37">
            <w:pPr>
              <w:rPr>
                <w:u w:val="single"/>
              </w:rPr>
            </w:pPr>
            <w:r>
              <w:t xml:space="preserve"> </w:t>
            </w:r>
            <w:r w:rsidR="006E2E37" w:rsidRPr="006E2E37">
              <w:rPr>
                <w:u w:val="single"/>
              </w:rPr>
              <w:t xml:space="preserve">Памятка: </w:t>
            </w:r>
          </w:p>
          <w:p w:rsidR="006E2E37" w:rsidRDefault="006E2E37" w:rsidP="006E2E37">
            <w:r>
              <w:t>«Действия при аварии с выбросом хлора»</w:t>
            </w:r>
          </w:p>
          <w:p w:rsidR="006E2E37" w:rsidRDefault="006E2E37" w:rsidP="006E2E37">
            <w:r>
              <w:t xml:space="preserve"> «Действия при аварии </w:t>
            </w:r>
            <w:proofErr w:type="gramStart"/>
            <w:r>
              <w:t>со</w:t>
            </w:r>
            <w:proofErr w:type="gramEnd"/>
            <w:r>
              <w:t xml:space="preserve"> </w:t>
            </w:r>
            <w:r>
              <w:lastRenderedPageBreak/>
              <w:t>взрывами и пожарами »</w:t>
            </w:r>
          </w:p>
          <w:p w:rsidR="006E2E37" w:rsidRDefault="006E2E37" w:rsidP="006E2E37">
            <w:r>
              <w:t>«Действия при аварии с выбросом аммиака »</w:t>
            </w:r>
          </w:p>
          <w:p w:rsidR="006E2E37" w:rsidRDefault="006E2E37" w:rsidP="006E2E37">
            <w:r>
              <w:t xml:space="preserve">  </w:t>
            </w:r>
            <w:r w:rsidRPr="006E2E37">
              <w:rPr>
                <w:u w:val="single"/>
              </w:rPr>
              <w:t>Плакат</w:t>
            </w:r>
            <w:r>
              <w:t xml:space="preserve">    «Действия населения при аварии на АЭС»</w:t>
            </w:r>
          </w:p>
          <w:p w:rsidR="006E2E37" w:rsidRDefault="006E2E37" w:rsidP="006E2E37"/>
          <w:p w:rsidR="006E2E37" w:rsidRDefault="006E2E37" w:rsidP="006E2E37">
            <w:r>
              <w:t xml:space="preserve">  </w:t>
            </w:r>
            <w:proofErr w:type="spellStart"/>
            <w:r w:rsidRPr="006E2E37">
              <w:rPr>
                <w:u w:val="single"/>
              </w:rPr>
              <w:t>Евробуклет</w:t>
            </w:r>
            <w:proofErr w:type="spellEnd"/>
            <w:r w:rsidRPr="006E2E37">
              <w:rPr>
                <w:u w:val="single"/>
              </w:rPr>
              <w:t>:</w:t>
            </w:r>
            <w:r>
              <w:t xml:space="preserve"> «Берегите жилище от пожаров»</w:t>
            </w:r>
          </w:p>
          <w:p w:rsidR="006E2E37" w:rsidRDefault="006E2E37" w:rsidP="006E2E37">
            <w:r>
              <w:t xml:space="preserve"> «Памятка для населения о действиях при пожаре»</w:t>
            </w:r>
          </w:p>
          <w:p w:rsidR="00EB3D4F" w:rsidRDefault="00EB3D4F" w:rsidP="00A26A0F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763" w:rsidRDefault="008E6964" w:rsidP="00485763">
            <w:pPr>
              <w:jc w:val="center"/>
            </w:pPr>
            <w:r>
              <w:rPr>
                <w:bCs/>
                <w:iCs/>
              </w:rPr>
              <w:lastRenderedPageBreak/>
              <w:t xml:space="preserve"> </w:t>
            </w:r>
            <w:r w:rsidR="00E17D69">
              <w:rPr>
                <w:bCs/>
                <w:iCs/>
              </w:rPr>
              <w:t xml:space="preserve">  </w:t>
            </w:r>
            <w:r w:rsidR="00485763">
              <w:rPr>
                <w:bCs/>
                <w:iCs/>
              </w:rPr>
              <w:t xml:space="preserve"> </w:t>
            </w:r>
            <w:r w:rsidR="00485763">
              <w:t>«Радиационная разведка и контроль»</w:t>
            </w:r>
          </w:p>
          <w:p w:rsidR="00485763" w:rsidRDefault="00485763" w:rsidP="00485763">
            <w:pPr>
              <w:jc w:val="center"/>
            </w:pPr>
            <w:r>
              <w:lastRenderedPageBreak/>
              <w:t>«Действия населения в зоне РЗ»</w:t>
            </w:r>
          </w:p>
          <w:p w:rsidR="00E17D69" w:rsidRPr="006703BB" w:rsidRDefault="00485763" w:rsidP="00485763">
            <w:pPr>
              <w:rPr>
                <w:bCs/>
                <w:iCs/>
              </w:rPr>
            </w:pPr>
            <w:r>
              <w:t xml:space="preserve">«Действия населения при </w:t>
            </w:r>
            <w:proofErr w:type="spellStart"/>
            <w:r>
              <w:t>воникновении</w:t>
            </w:r>
            <w:proofErr w:type="spellEnd"/>
            <w:r>
              <w:t xml:space="preserve"> ЧС природного и техногенного характера»</w:t>
            </w:r>
          </w:p>
          <w:p w:rsidR="00C06911" w:rsidRPr="005D3E95" w:rsidRDefault="00A25FBA" w:rsidP="00C0691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8073E9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6E0C33">
            <w:pPr>
              <w:jc w:val="center"/>
            </w:pPr>
            <w:r>
              <w:lastRenderedPageBreak/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DA00BF" w:rsidP="008073E9">
            <w:pPr>
              <w:jc w:val="center"/>
            </w:pPr>
            <w:r>
              <w:t>21.05</w:t>
            </w:r>
          </w:p>
          <w:p w:rsidR="00DA00BF" w:rsidRDefault="00DA00BF" w:rsidP="008073E9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8E6964" w:rsidRDefault="008073E9" w:rsidP="008073E9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3A787A">
              <w:rPr>
                <w:b/>
                <w:u w:val="single"/>
              </w:rPr>
              <w:t>5</w:t>
            </w:r>
          </w:p>
          <w:p w:rsidR="008073E9" w:rsidRPr="008E6964" w:rsidRDefault="008073E9" w:rsidP="003A787A">
            <w:pPr>
              <w:ind w:hanging="7"/>
              <w:rPr>
                <w:b/>
                <w:u w:val="single"/>
              </w:rPr>
            </w:pPr>
            <w:r>
              <w:t xml:space="preserve"> « </w:t>
            </w:r>
            <w:r w:rsidRPr="006039F7">
              <w:rPr>
                <w:lang w:eastAsia="en-US"/>
              </w:rPr>
              <w:t xml:space="preserve">Действия населения при угрозе и возникновении чрезвычайных ситуаций </w:t>
            </w:r>
            <w:r w:rsidR="003A787A">
              <w:rPr>
                <w:lang w:eastAsia="en-US"/>
              </w:rPr>
              <w:t>техногенного</w:t>
            </w:r>
            <w:r w:rsidRPr="006039F7">
              <w:rPr>
                <w:lang w:eastAsia="en-US"/>
              </w:rPr>
              <w:t xml:space="preserve">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DA00BF" w:rsidP="00DA00BF">
            <w:pPr>
              <w:jc w:val="center"/>
            </w:pPr>
            <w:r>
              <w:t xml:space="preserve"> лекция</w:t>
            </w:r>
          </w:p>
          <w:p w:rsidR="00DA00BF" w:rsidRDefault="00DA00BF" w:rsidP="00DA00BF">
            <w:pPr>
              <w:jc w:val="center"/>
            </w:pPr>
            <w:r>
              <w:t xml:space="preserve">1 час </w:t>
            </w:r>
          </w:p>
          <w:p w:rsidR="00DA00BF" w:rsidRDefault="00DA00BF" w:rsidP="00DA00BF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DA00BF" w:rsidRDefault="00DA00BF" w:rsidP="00DA00BF">
            <w:pPr>
              <w:jc w:val="center"/>
            </w:pPr>
            <w:r>
              <w:t>занятие</w:t>
            </w:r>
          </w:p>
          <w:p w:rsidR="008073E9" w:rsidRDefault="00DA00BF" w:rsidP="00DA00BF">
            <w:pPr>
              <w:jc w:val="center"/>
            </w:pPr>
            <w:r>
              <w:t>1 час</w:t>
            </w:r>
          </w:p>
          <w:p w:rsidR="008073E9" w:rsidRDefault="008073E9" w:rsidP="00C06911">
            <w:pPr>
              <w:jc w:val="center"/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DA00BF" w:rsidP="00E17D69">
            <w:pPr>
              <w:jc w:val="center"/>
            </w:pPr>
            <w:r>
              <w:t xml:space="preserve">УКП </w:t>
            </w:r>
          </w:p>
          <w:p w:rsidR="008073E9" w:rsidRDefault="005A7C18" w:rsidP="00E17D69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DA00BF" w:rsidP="00C06911">
            <w:pPr>
              <w:jc w:val="center"/>
            </w:pPr>
            <w:r>
              <w:t>11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495634" w:rsidP="00527CC0"/>
          <w:p w:rsidR="006E2E37" w:rsidRPr="006E2E37" w:rsidRDefault="005A7C18" w:rsidP="006E2E37">
            <w:pPr>
              <w:rPr>
                <w:u w:val="single"/>
              </w:rPr>
            </w:pPr>
            <w:r>
              <w:t xml:space="preserve"> </w:t>
            </w:r>
            <w:r w:rsidR="006E2E37" w:rsidRPr="006E2E37">
              <w:rPr>
                <w:u w:val="single"/>
              </w:rPr>
              <w:t xml:space="preserve">Памятка: </w:t>
            </w:r>
          </w:p>
          <w:p w:rsidR="006E2E37" w:rsidRDefault="006E2E37" w:rsidP="006E2E37">
            <w:r>
              <w:t>«Действия при аварии с выбросом хлора»</w:t>
            </w:r>
          </w:p>
          <w:p w:rsidR="006E2E37" w:rsidRDefault="006E2E37" w:rsidP="006E2E37">
            <w:r>
              <w:t xml:space="preserve"> «Действия при аварии </w:t>
            </w:r>
            <w:proofErr w:type="gramStart"/>
            <w:r>
              <w:t>со</w:t>
            </w:r>
            <w:proofErr w:type="gramEnd"/>
            <w:r>
              <w:t xml:space="preserve"> взрывами и пожарами »</w:t>
            </w:r>
          </w:p>
          <w:p w:rsidR="006E2E37" w:rsidRDefault="006E2E37" w:rsidP="006E2E37">
            <w:r>
              <w:t>«Действия при аварии с выбросом аммиака »</w:t>
            </w:r>
          </w:p>
          <w:p w:rsidR="006E2E37" w:rsidRDefault="006E2E37" w:rsidP="006E2E37">
            <w:r>
              <w:t xml:space="preserve">  </w:t>
            </w:r>
            <w:r w:rsidRPr="006E2E37">
              <w:rPr>
                <w:u w:val="single"/>
              </w:rPr>
              <w:t>Плакат</w:t>
            </w:r>
            <w:r>
              <w:t xml:space="preserve">    «Действия населения при аварии на АЭС»</w:t>
            </w:r>
          </w:p>
          <w:p w:rsidR="006E2E37" w:rsidRDefault="006E2E37" w:rsidP="006E2E37"/>
          <w:p w:rsidR="006E2E37" w:rsidRDefault="006E2E37" w:rsidP="006E2E37">
            <w:r>
              <w:t xml:space="preserve">  </w:t>
            </w:r>
            <w:proofErr w:type="spellStart"/>
            <w:r w:rsidRPr="006E2E37">
              <w:rPr>
                <w:u w:val="single"/>
              </w:rPr>
              <w:t>Евробуклет</w:t>
            </w:r>
            <w:proofErr w:type="spellEnd"/>
            <w:r w:rsidRPr="006E2E37">
              <w:rPr>
                <w:u w:val="single"/>
              </w:rPr>
              <w:t>:</w:t>
            </w:r>
            <w:r>
              <w:t xml:space="preserve"> «Берегите жилище от пожаров»</w:t>
            </w:r>
          </w:p>
          <w:p w:rsidR="006E2E37" w:rsidRDefault="006E2E37" w:rsidP="006E2E37">
            <w:r>
              <w:t xml:space="preserve"> «Памятка для населения о действиях при пожаре»</w:t>
            </w:r>
          </w:p>
          <w:p w:rsidR="006E2E37" w:rsidRDefault="006E2E37" w:rsidP="006E2E37"/>
          <w:p w:rsidR="008073E9" w:rsidRDefault="008073E9" w:rsidP="00A25FB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763" w:rsidRDefault="00485763" w:rsidP="00485763">
            <w:pPr>
              <w:jc w:val="center"/>
            </w:pPr>
            <w:r>
              <w:t>«Радиационная разведка и контроль»</w:t>
            </w:r>
          </w:p>
          <w:p w:rsidR="00485763" w:rsidRDefault="00485763" w:rsidP="00485763">
            <w:pPr>
              <w:jc w:val="center"/>
            </w:pPr>
            <w:r>
              <w:t>«Действия населения в зоне РЗ»</w:t>
            </w:r>
          </w:p>
          <w:p w:rsidR="008073E9" w:rsidRDefault="00485763" w:rsidP="00485763">
            <w:pPr>
              <w:rPr>
                <w:bCs/>
                <w:iCs/>
              </w:rPr>
            </w:pPr>
            <w:r>
              <w:t>«Действия населения при возникновении ЧС природного и техногенного характера»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</w:t>
            </w:r>
          </w:p>
          <w:p w:rsidR="008073E9" w:rsidRDefault="00527CC0" w:rsidP="006E0C33">
            <w:pPr>
              <w:jc w:val="center"/>
            </w:pPr>
            <w:r>
              <w:t>М.И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3E9" w:rsidRDefault="008073E9" w:rsidP="006E0C33">
            <w:pPr>
              <w:jc w:val="center"/>
            </w:pPr>
          </w:p>
        </w:tc>
      </w:tr>
      <w:tr w:rsidR="00C22219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527CC0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DA00BF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24.0511.00</w:t>
            </w:r>
          </w:p>
          <w:p w:rsidR="00DA00BF" w:rsidRPr="00C22219" w:rsidRDefault="00DA00BF" w:rsidP="00933344">
            <w:pPr>
              <w:jc w:val="center"/>
              <w:rPr>
                <w:sz w:val="28"/>
              </w:rPr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1933" w:rsidRPr="008E6964" w:rsidRDefault="001D1933" w:rsidP="001D1933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Pr="008E6964">
              <w:rPr>
                <w:b/>
                <w:u w:val="single"/>
              </w:rPr>
              <w:t xml:space="preserve">Тема </w:t>
            </w:r>
            <w:r w:rsidR="003A787A">
              <w:rPr>
                <w:b/>
                <w:u w:val="single"/>
              </w:rPr>
              <w:t>5</w:t>
            </w:r>
          </w:p>
          <w:p w:rsidR="001D1933" w:rsidRDefault="006039F7" w:rsidP="001D1933">
            <w:pPr>
              <w:ind w:hanging="7"/>
            </w:pPr>
            <w:r>
              <w:t xml:space="preserve"> </w:t>
            </w:r>
          </w:p>
          <w:p w:rsidR="000F3E0A" w:rsidRDefault="006039F7" w:rsidP="000F3E0A">
            <w:pPr>
              <w:ind w:hanging="7"/>
            </w:pPr>
            <w:r>
              <w:t xml:space="preserve">« </w:t>
            </w:r>
            <w:r w:rsidRPr="006039F7">
              <w:rPr>
                <w:lang w:eastAsia="en-US"/>
              </w:rPr>
              <w:t xml:space="preserve">Действия населения при угрозе и </w:t>
            </w:r>
            <w:r w:rsidRPr="006039F7">
              <w:rPr>
                <w:lang w:eastAsia="en-US"/>
              </w:rPr>
              <w:lastRenderedPageBreak/>
              <w:t xml:space="preserve">возникновении чрезвычайных ситуаций </w:t>
            </w:r>
            <w:r w:rsidR="003A787A">
              <w:rPr>
                <w:lang w:eastAsia="en-US"/>
              </w:rPr>
              <w:t>техногенного</w:t>
            </w:r>
            <w:r w:rsidRPr="006039F7">
              <w:rPr>
                <w:lang w:eastAsia="en-US"/>
              </w:rPr>
              <w:t xml:space="preserve">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C06911" w:rsidP="00DA00BF">
            <w:pPr>
              <w:jc w:val="center"/>
            </w:pPr>
            <w:r>
              <w:lastRenderedPageBreak/>
              <w:t xml:space="preserve"> </w:t>
            </w:r>
            <w:r w:rsidR="00DA00BF">
              <w:t xml:space="preserve"> лекция</w:t>
            </w:r>
          </w:p>
          <w:p w:rsidR="00DA00BF" w:rsidRDefault="00DA00BF" w:rsidP="00DA00BF">
            <w:pPr>
              <w:jc w:val="center"/>
            </w:pPr>
            <w:r>
              <w:t xml:space="preserve">1 час </w:t>
            </w:r>
          </w:p>
          <w:p w:rsidR="00DA00BF" w:rsidRDefault="00DA00BF" w:rsidP="00DA00BF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DA00BF" w:rsidRDefault="00DA00BF" w:rsidP="00DA00BF">
            <w:pPr>
              <w:jc w:val="center"/>
            </w:pPr>
            <w:r>
              <w:t>занятие</w:t>
            </w:r>
          </w:p>
          <w:p w:rsidR="00C22219" w:rsidRDefault="00DA00BF" w:rsidP="00DA00BF">
            <w:pPr>
              <w:jc w:val="center"/>
            </w:pPr>
            <w:r>
              <w:lastRenderedPageBreak/>
              <w:t>1 час</w:t>
            </w: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4C8C" w:rsidRDefault="00933344" w:rsidP="00E17D69">
            <w:pPr>
              <w:jc w:val="center"/>
            </w:pPr>
            <w:r>
              <w:lastRenderedPageBreak/>
              <w:t xml:space="preserve"> </w:t>
            </w:r>
          </w:p>
          <w:p w:rsidR="00EB4C8C" w:rsidRDefault="00EB4C8C" w:rsidP="00E17D69">
            <w:pPr>
              <w:jc w:val="center"/>
            </w:pPr>
            <w:r>
              <w:t xml:space="preserve"> </w:t>
            </w:r>
            <w:proofErr w:type="spellStart"/>
            <w:r>
              <w:t>ОО</w:t>
            </w:r>
            <w:proofErr w:type="gramStart"/>
            <w:r>
              <w:t>«Ж</w:t>
            </w:r>
            <w:proofErr w:type="gramEnd"/>
            <w:r>
              <w:t>енский</w:t>
            </w:r>
            <w:proofErr w:type="spellEnd"/>
            <w:r>
              <w:t xml:space="preserve"> союз»</w:t>
            </w:r>
          </w:p>
          <w:p w:rsidR="00EB4C8C" w:rsidRDefault="00EB4C8C" w:rsidP="00E17D69">
            <w:pPr>
              <w:jc w:val="center"/>
            </w:pPr>
          </w:p>
          <w:p w:rsidR="00E17D69" w:rsidRDefault="008073E9" w:rsidP="00E17D69">
            <w:pPr>
              <w:jc w:val="center"/>
            </w:pPr>
            <w:r>
              <w:lastRenderedPageBreak/>
              <w:t xml:space="preserve"> 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7837C9" w:rsidP="006E0C33">
            <w:pPr>
              <w:jc w:val="center"/>
            </w:pPr>
            <w:r>
              <w:lastRenderedPageBreak/>
              <w:t>11</w:t>
            </w:r>
            <w:r w:rsidR="00EB4C8C">
              <w:t xml:space="preserve"> 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2E37" w:rsidRPr="006E2E37" w:rsidRDefault="00C06911" w:rsidP="006E2E37">
            <w:pPr>
              <w:rPr>
                <w:u w:val="single"/>
              </w:rPr>
            </w:pPr>
            <w:r>
              <w:t xml:space="preserve"> </w:t>
            </w:r>
            <w:r w:rsidR="006E2E37" w:rsidRPr="006E2E37">
              <w:rPr>
                <w:u w:val="single"/>
              </w:rPr>
              <w:t xml:space="preserve">Памятка: </w:t>
            </w:r>
          </w:p>
          <w:p w:rsidR="006E2E37" w:rsidRDefault="006E2E37" w:rsidP="006E2E37">
            <w:r>
              <w:t>«Действия при аварии с выбросом хлора»</w:t>
            </w:r>
          </w:p>
          <w:p w:rsidR="006E2E37" w:rsidRDefault="006E2E37" w:rsidP="006E2E37">
            <w:r>
              <w:t xml:space="preserve"> «Действия при аварии </w:t>
            </w:r>
            <w:proofErr w:type="gramStart"/>
            <w:r>
              <w:t>со</w:t>
            </w:r>
            <w:proofErr w:type="gramEnd"/>
            <w:r>
              <w:t xml:space="preserve"> </w:t>
            </w:r>
            <w:r>
              <w:lastRenderedPageBreak/>
              <w:t>взрывами и пожарами »</w:t>
            </w:r>
          </w:p>
          <w:p w:rsidR="006E2E37" w:rsidRDefault="006E2E37" w:rsidP="006E2E37">
            <w:r>
              <w:t>«Действия при аварии с выбросом аммиака »</w:t>
            </w:r>
          </w:p>
          <w:p w:rsidR="006E2E37" w:rsidRDefault="006E2E37" w:rsidP="006E2E37">
            <w:r>
              <w:t xml:space="preserve">  </w:t>
            </w:r>
            <w:r w:rsidRPr="006E2E37">
              <w:rPr>
                <w:u w:val="single"/>
              </w:rPr>
              <w:t>Плакат</w:t>
            </w:r>
            <w:r>
              <w:t xml:space="preserve">    «Действия населения при аварии на АЭС»</w:t>
            </w:r>
          </w:p>
          <w:p w:rsidR="006E2E37" w:rsidRDefault="006E2E37" w:rsidP="006E2E37"/>
          <w:p w:rsidR="006E2E37" w:rsidRDefault="006E2E37" w:rsidP="006E2E37">
            <w:r>
              <w:t xml:space="preserve">  </w:t>
            </w:r>
            <w:proofErr w:type="spellStart"/>
            <w:r w:rsidRPr="006E2E37">
              <w:rPr>
                <w:u w:val="single"/>
              </w:rPr>
              <w:t>Евробуклет</w:t>
            </w:r>
            <w:proofErr w:type="spellEnd"/>
            <w:r w:rsidRPr="006E2E37">
              <w:rPr>
                <w:u w:val="single"/>
              </w:rPr>
              <w:t>:</w:t>
            </w:r>
            <w:r>
              <w:t xml:space="preserve"> «Берегите жилище от пожаров»</w:t>
            </w:r>
          </w:p>
          <w:p w:rsidR="006E2E37" w:rsidRDefault="006E2E37" w:rsidP="006E2E37">
            <w:r>
              <w:t xml:space="preserve"> «Памятка для населения о действиях при пожаре»</w:t>
            </w:r>
          </w:p>
          <w:p w:rsidR="00C22219" w:rsidRDefault="00C22219" w:rsidP="00C22219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B7" w:rsidRPr="006703BB" w:rsidRDefault="00E17D69" w:rsidP="00DB0FB7">
            <w:pPr>
              <w:rPr>
                <w:bCs/>
                <w:iCs/>
              </w:rPr>
            </w:pPr>
            <w:r>
              <w:lastRenderedPageBreak/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</w:t>
            </w:r>
            <w:r>
              <w:lastRenderedPageBreak/>
              <w:t>М.И.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527CC0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Default="00DA00BF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28.05</w:t>
            </w:r>
          </w:p>
          <w:p w:rsidR="00DA00BF" w:rsidRDefault="00DA00BF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9F7" w:rsidRPr="008E6964" w:rsidRDefault="006039F7" w:rsidP="006039F7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3A787A">
              <w:rPr>
                <w:b/>
                <w:u w:val="single"/>
              </w:rPr>
              <w:t>5</w:t>
            </w:r>
          </w:p>
          <w:p w:rsidR="006039F7" w:rsidRDefault="006039F7" w:rsidP="000F3E0A">
            <w:pPr>
              <w:ind w:hanging="7"/>
              <w:rPr>
                <w:b/>
                <w:u w:val="single"/>
              </w:rPr>
            </w:pPr>
          </w:p>
          <w:p w:rsidR="000F3E0A" w:rsidRDefault="006039F7" w:rsidP="000F3E0A">
            <w:pPr>
              <w:ind w:hanging="7"/>
            </w:pPr>
            <w:r>
              <w:t xml:space="preserve">« </w:t>
            </w:r>
            <w:r w:rsidRPr="006039F7">
              <w:rPr>
                <w:lang w:eastAsia="en-US"/>
              </w:rPr>
              <w:t xml:space="preserve">Действия населения при угрозе и возникновении чрезвычайных ситуаций </w:t>
            </w:r>
            <w:r w:rsidR="003A787A">
              <w:rPr>
                <w:lang w:eastAsia="en-US"/>
              </w:rPr>
              <w:t>техногенного</w:t>
            </w:r>
            <w:r w:rsidRPr="006039F7">
              <w:rPr>
                <w:lang w:eastAsia="en-US"/>
              </w:rPr>
              <w:t xml:space="preserve">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C06911" w:rsidP="00DA00BF">
            <w:pPr>
              <w:jc w:val="center"/>
            </w:pPr>
            <w:r>
              <w:t xml:space="preserve"> </w:t>
            </w:r>
            <w:r w:rsidR="00DA00BF">
              <w:t xml:space="preserve"> лекция</w:t>
            </w:r>
          </w:p>
          <w:p w:rsidR="00DA00BF" w:rsidRDefault="00DA00BF" w:rsidP="00DA00BF">
            <w:pPr>
              <w:jc w:val="center"/>
            </w:pPr>
            <w:r>
              <w:t xml:space="preserve">1 час </w:t>
            </w:r>
          </w:p>
          <w:p w:rsidR="00DA00BF" w:rsidRDefault="00DA00BF" w:rsidP="00DA00BF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DA00BF" w:rsidRDefault="00DA00BF" w:rsidP="00DA00BF">
            <w:pPr>
              <w:jc w:val="center"/>
            </w:pPr>
            <w:r>
              <w:t>занятие</w:t>
            </w:r>
          </w:p>
          <w:p w:rsidR="00C06911" w:rsidRDefault="00DA00BF" w:rsidP="00DA00BF">
            <w:pPr>
              <w:jc w:val="center"/>
            </w:pPr>
            <w:r>
              <w:t>1 час</w:t>
            </w:r>
          </w:p>
          <w:p w:rsidR="00E2446A" w:rsidRDefault="00E2446A" w:rsidP="00E2446A">
            <w:pPr>
              <w:jc w:val="center"/>
            </w:pP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00BF" w:rsidRDefault="00DA00BF" w:rsidP="00DA00BF">
            <w:pPr>
              <w:jc w:val="center"/>
            </w:pPr>
            <w:proofErr w:type="gramStart"/>
            <w:r>
              <w:t>общественная</w:t>
            </w:r>
            <w:proofErr w:type="gramEnd"/>
            <w:r>
              <w:t xml:space="preserve"> орган.</w:t>
            </w:r>
          </w:p>
          <w:p w:rsidR="00DA00BF" w:rsidRDefault="00DA00BF" w:rsidP="00DA00BF">
            <w:pPr>
              <w:jc w:val="center"/>
            </w:pPr>
            <w:r>
              <w:t xml:space="preserve"> «ЖБЛ»</w:t>
            </w:r>
          </w:p>
          <w:p w:rsidR="00DA00BF" w:rsidRDefault="00DA00BF" w:rsidP="00DA00BF">
            <w:pPr>
              <w:jc w:val="center"/>
            </w:pPr>
          </w:p>
          <w:p w:rsidR="00E2446A" w:rsidRDefault="00E2446A" w:rsidP="00BE3AC7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A26A0F" w:rsidP="00BE3AC7">
            <w:pPr>
              <w:jc w:val="center"/>
            </w:pPr>
            <w:r>
              <w:t>13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2E37" w:rsidRPr="006E2E37" w:rsidRDefault="005A7C18" w:rsidP="006E2E37">
            <w:pPr>
              <w:rPr>
                <w:u w:val="single"/>
              </w:rPr>
            </w:pPr>
            <w:r>
              <w:t xml:space="preserve"> </w:t>
            </w:r>
            <w:r w:rsidR="006E2E37" w:rsidRPr="006E2E37">
              <w:rPr>
                <w:u w:val="single"/>
              </w:rPr>
              <w:t xml:space="preserve">Памятка: </w:t>
            </w:r>
          </w:p>
          <w:p w:rsidR="006E2E37" w:rsidRDefault="006E2E37" w:rsidP="006E2E37">
            <w:r>
              <w:t>«Действия при аварии с выбросом хлора»</w:t>
            </w:r>
          </w:p>
          <w:p w:rsidR="006E2E37" w:rsidRDefault="006E2E37" w:rsidP="006E2E37">
            <w:r>
              <w:t xml:space="preserve"> «Действия при аварии </w:t>
            </w:r>
            <w:proofErr w:type="gramStart"/>
            <w:r>
              <w:t>со</w:t>
            </w:r>
            <w:proofErr w:type="gramEnd"/>
            <w:r>
              <w:t xml:space="preserve"> взрывами и пожарами »</w:t>
            </w:r>
          </w:p>
          <w:p w:rsidR="006E2E37" w:rsidRDefault="006E2E37" w:rsidP="006E2E37">
            <w:r>
              <w:t>«Действия при аварии с выбросом аммиака »</w:t>
            </w:r>
          </w:p>
          <w:p w:rsidR="006E2E37" w:rsidRDefault="006E2E37" w:rsidP="006E2E37">
            <w:r>
              <w:t xml:space="preserve">  </w:t>
            </w:r>
            <w:r w:rsidRPr="006E2E37">
              <w:rPr>
                <w:u w:val="single"/>
              </w:rPr>
              <w:t>Плакат</w:t>
            </w:r>
            <w:r>
              <w:t xml:space="preserve">    «Действия населения при аварии на АЭС»</w:t>
            </w:r>
          </w:p>
          <w:p w:rsidR="006E2E37" w:rsidRDefault="006E2E37" w:rsidP="006E2E37"/>
          <w:p w:rsidR="006E2E37" w:rsidRDefault="006E2E37" w:rsidP="006E2E37">
            <w:r>
              <w:t xml:space="preserve">  </w:t>
            </w:r>
            <w:proofErr w:type="spellStart"/>
            <w:r w:rsidRPr="006E2E37">
              <w:rPr>
                <w:u w:val="single"/>
              </w:rPr>
              <w:t>Евробуклет</w:t>
            </w:r>
            <w:proofErr w:type="spellEnd"/>
            <w:r w:rsidRPr="006E2E37">
              <w:rPr>
                <w:u w:val="single"/>
              </w:rPr>
              <w:t>:</w:t>
            </w:r>
            <w:r>
              <w:t xml:space="preserve"> «Берегите жилище от пожаров»</w:t>
            </w:r>
          </w:p>
          <w:p w:rsidR="006E2E37" w:rsidRDefault="006E2E37" w:rsidP="006E2E37">
            <w:r>
              <w:t xml:space="preserve"> «Памятка для населения о действиях при пожаре»</w:t>
            </w:r>
          </w:p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5D3E95" w:rsidRDefault="00485763" w:rsidP="00E17D69">
            <w:pPr>
              <w:rPr>
                <w:bCs/>
                <w:iCs/>
                <w:sz w:val="20"/>
                <w:szCs w:val="20"/>
              </w:rPr>
            </w:pPr>
            <w:r>
              <w:t xml:space="preserve"> </w:t>
            </w: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527CC0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r>
              <w:t>6</w:t>
            </w: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7C18" w:rsidRDefault="005A7C18" w:rsidP="006E0C33">
            <w:pPr>
              <w:jc w:val="center"/>
            </w:pPr>
          </w:p>
          <w:p w:rsidR="00527CC0" w:rsidRDefault="00DA00BF" w:rsidP="006E0C33">
            <w:pPr>
              <w:jc w:val="center"/>
            </w:pPr>
            <w:r>
              <w:t>29.05</w:t>
            </w:r>
          </w:p>
          <w:p w:rsidR="00527CC0" w:rsidRDefault="00527CC0" w:rsidP="006E0C33">
            <w:pPr>
              <w:jc w:val="center"/>
            </w:pPr>
            <w:r>
              <w:t xml:space="preserve">15.00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7C18" w:rsidRDefault="005A7C18" w:rsidP="00C06261">
            <w:pPr>
              <w:ind w:hanging="7"/>
              <w:rPr>
                <w:b/>
                <w:u w:val="single"/>
              </w:rPr>
            </w:pPr>
          </w:p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  <w:r w:rsidRPr="008E6964">
              <w:rPr>
                <w:b/>
                <w:u w:val="single"/>
              </w:rPr>
              <w:t xml:space="preserve">Тема </w:t>
            </w:r>
            <w:r w:rsidR="003A787A">
              <w:rPr>
                <w:b/>
                <w:u w:val="single"/>
              </w:rPr>
              <w:t>5</w:t>
            </w:r>
          </w:p>
          <w:p w:rsidR="00527CC0" w:rsidRDefault="00527CC0" w:rsidP="00C06261">
            <w:pPr>
              <w:ind w:hanging="7"/>
              <w:rPr>
                <w:b/>
                <w:u w:val="single"/>
              </w:rPr>
            </w:pPr>
          </w:p>
          <w:p w:rsidR="00527CC0" w:rsidRDefault="00527CC0" w:rsidP="00C06261">
            <w:pPr>
              <w:ind w:hanging="7"/>
            </w:pPr>
            <w:r>
              <w:t xml:space="preserve">« </w:t>
            </w:r>
            <w:r w:rsidRPr="006039F7">
              <w:rPr>
                <w:lang w:eastAsia="en-US"/>
              </w:rPr>
              <w:t xml:space="preserve">Действия населения при угрозе и возникновении чрезвычайных ситуаций </w:t>
            </w:r>
            <w:r w:rsidR="003A787A">
              <w:rPr>
                <w:lang w:eastAsia="en-US"/>
              </w:rPr>
              <w:t>техногенного</w:t>
            </w:r>
            <w:r w:rsidRPr="006039F7">
              <w:rPr>
                <w:lang w:eastAsia="en-US"/>
              </w:rPr>
              <w:t xml:space="preserve"> характера</w:t>
            </w:r>
            <w:proofErr w:type="gramStart"/>
            <w:r w:rsidRPr="006039F7">
              <w:rPr>
                <w:lang w:eastAsia="en-US"/>
              </w:rPr>
              <w:t>.</w:t>
            </w:r>
            <w:r>
              <w:rPr>
                <w:lang w:eastAsia="en-US"/>
              </w:rPr>
              <w:t>»</w:t>
            </w:r>
            <w:r w:rsidRPr="006039F7">
              <w:rPr>
                <w:lang w:eastAsia="en-US"/>
              </w:rPr>
              <w:t xml:space="preserve"> </w:t>
            </w:r>
            <w:r w:rsidRPr="006039F7">
              <w:rPr>
                <w:b/>
                <w:u w:val="single"/>
              </w:rPr>
              <w:t xml:space="preserve"> </w:t>
            </w:r>
            <w:proofErr w:type="gramEnd"/>
          </w:p>
          <w:p w:rsidR="00527CC0" w:rsidRPr="008E6964" w:rsidRDefault="00527CC0" w:rsidP="00C06261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7C18" w:rsidRDefault="00527CC0" w:rsidP="00DA00BF">
            <w:pPr>
              <w:jc w:val="center"/>
            </w:pPr>
            <w:r>
              <w:lastRenderedPageBreak/>
              <w:t xml:space="preserve"> </w:t>
            </w:r>
          </w:p>
          <w:p w:rsidR="00DA00BF" w:rsidRDefault="00DA00BF" w:rsidP="00DA00BF">
            <w:pPr>
              <w:jc w:val="center"/>
            </w:pPr>
            <w:r>
              <w:t>лекция</w:t>
            </w:r>
          </w:p>
          <w:p w:rsidR="00DA00BF" w:rsidRDefault="00DA00BF" w:rsidP="00DA00BF">
            <w:pPr>
              <w:jc w:val="center"/>
            </w:pPr>
            <w:r>
              <w:t xml:space="preserve">1 час </w:t>
            </w:r>
          </w:p>
          <w:p w:rsidR="00DA00BF" w:rsidRDefault="00DA00BF" w:rsidP="00DA00BF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DA00BF" w:rsidRDefault="00DA00BF" w:rsidP="00DA00BF">
            <w:pPr>
              <w:jc w:val="center"/>
            </w:pPr>
            <w:r>
              <w:t>занятие</w:t>
            </w:r>
          </w:p>
          <w:p w:rsidR="00527CC0" w:rsidRDefault="00DA00BF" w:rsidP="00DA00BF">
            <w:pPr>
              <w:jc w:val="center"/>
            </w:pPr>
            <w:r>
              <w:t xml:space="preserve">1 час </w:t>
            </w:r>
          </w:p>
          <w:p w:rsidR="00527CC0" w:rsidRDefault="00527CC0" w:rsidP="00E2446A">
            <w:pPr>
              <w:jc w:val="center"/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7C18" w:rsidRDefault="005A7C18" w:rsidP="005A7C18">
            <w:pPr>
              <w:jc w:val="center"/>
            </w:pPr>
          </w:p>
          <w:p w:rsidR="005A7C18" w:rsidRDefault="005A7C18" w:rsidP="005A7C18">
            <w:pPr>
              <w:jc w:val="center"/>
            </w:pPr>
            <w:r>
              <w:t>общественная организация ветеранов войны и труда</w:t>
            </w:r>
          </w:p>
          <w:p w:rsidR="00527CC0" w:rsidRDefault="00527CC0" w:rsidP="006E0C33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7C18" w:rsidRDefault="005A7C18" w:rsidP="006E0C33">
            <w:pPr>
              <w:jc w:val="center"/>
            </w:pPr>
          </w:p>
          <w:p w:rsidR="00527CC0" w:rsidRDefault="005A7C18" w:rsidP="006E0C33">
            <w:pPr>
              <w:jc w:val="center"/>
            </w:pPr>
            <w:r>
              <w:t>10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2E37" w:rsidRPr="006E2E37" w:rsidRDefault="00527CC0" w:rsidP="006E2E37">
            <w:pPr>
              <w:rPr>
                <w:u w:val="single"/>
              </w:rPr>
            </w:pPr>
            <w:r>
              <w:t xml:space="preserve">  </w:t>
            </w:r>
            <w:r w:rsidR="006E2E37" w:rsidRPr="006E2E37">
              <w:rPr>
                <w:u w:val="single"/>
              </w:rPr>
              <w:t xml:space="preserve">Памятка: </w:t>
            </w:r>
          </w:p>
          <w:p w:rsidR="006E2E37" w:rsidRDefault="006E2E37" w:rsidP="006E2E37">
            <w:r>
              <w:t>«Действия при аварии с выбросом хлора»</w:t>
            </w:r>
          </w:p>
          <w:p w:rsidR="006E2E37" w:rsidRDefault="006E2E37" w:rsidP="006E2E37">
            <w:r>
              <w:t xml:space="preserve"> «Действия при аварии </w:t>
            </w:r>
            <w:proofErr w:type="gramStart"/>
            <w:r>
              <w:t>со</w:t>
            </w:r>
            <w:proofErr w:type="gramEnd"/>
            <w:r>
              <w:t xml:space="preserve"> взрывами и пожарами »</w:t>
            </w:r>
          </w:p>
          <w:p w:rsidR="006E2E37" w:rsidRDefault="006E2E37" w:rsidP="006E2E37">
            <w:r>
              <w:t>«Действия при аварии с выбросом аммиака »</w:t>
            </w:r>
          </w:p>
          <w:p w:rsidR="006E2E37" w:rsidRDefault="006E2E37" w:rsidP="006E2E37">
            <w:r>
              <w:t xml:space="preserve">  </w:t>
            </w:r>
            <w:r w:rsidRPr="006E2E37">
              <w:rPr>
                <w:u w:val="single"/>
              </w:rPr>
              <w:t>Плакат</w:t>
            </w:r>
            <w:r>
              <w:t xml:space="preserve">    «Действия населения при аварии на </w:t>
            </w:r>
            <w:r>
              <w:lastRenderedPageBreak/>
              <w:t>АЭС»</w:t>
            </w:r>
          </w:p>
          <w:p w:rsidR="006E2E37" w:rsidRDefault="006E2E37" w:rsidP="006E2E37"/>
          <w:p w:rsidR="006E2E37" w:rsidRDefault="006E2E37" w:rsidP="006E2E37">
            <w:r>
              <w:t xml:space="preserve">  </w:t>
            </w:r>
            <w:proofErr w:type="spellStart"/>
            <w:r w:rsidRPr="006E2E37">
              <w:rPr>
                <w:u w:val="single"/>
              </w:rPr>
              <w:t>Евробуклет</w:t>
            </w:r>
            <w:proofErr w:type="spellEnd"/>
            <w:r w:rsidRPr="006E2E37">
              <w:rPr>
                <w:u w:val="single"/>
              </w:rPr>
              <w:t>:</w:t>
            </w:r>
            <w:r>
              <w:t xml:space="preserve"> «Берегите жилище от пожаров»</w:t>
            </w:r>
          </w:p>
          <w:p w:rsidR="006E2E37" w:rsidRDefault="006E2E37" w:rsidP="006E2E37">
            <w:r>
              <w:t xml:space="preserve"> «Памятка для населения о действиях при пожаре»</w:t>
            </w:r>
          </w:p>
          <w:p w:rsidR="00527CC0" w:rsidRDefault="00527CC0" w:rsidP="00495634"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Pr="006703BB" w:rsidRDefault="00485763" w:rsidP="00527CC0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</w:t>
            </w:r>
          </w:p>
          <w:p w:rsidR="00527CC0" w:rsidRDefault="00527CC0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  <w:tr w:rsidR="00527CC0" w:rsidRPr="00540228" w:rsidTr="00485763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E2446A">
            <w:pPr>
              <w:jc w:val="center"/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A26A0F" w:rsidP="006E0C33">
            <w:pPr>
              <w:jc w:val="center"/>
            </w:pPr>
            <w:r>
              <w:t>78</w:t>
            </w:r>
            <w:r w:rsidR="00527CC0">
              <w:t xml:space="preserve"> 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1D1933">
            <w:pPr>
              <w:jc w:val="center"/>
            </w:pPr>
            <w:r>
              <w:t>плакатов-</w:t>
            </w:r>
            <w:r w:rsidR="00C6215E">
              <w:t>6</w:t>
            </w:r>
          </w:p>
          <w:p w:rsidR="00527CC0" w:rsidRDefault="00527CC0" w:rsidP="001D1933">
            <w:pPr>
              <w:jc w:val="center"/>
            </w:pPr>
            <w:r>
              <w:t>памяток-</w:t>
            </w:r>
            <w:r w:rsidR="00B060F0">
              <w:t xml:space="preserve"> </w:t>
            </w:r>
            <w:r w:rsidR="00A26A0F">
              <w:t>234</w:t>
            </w:r>
          </w:p>
          <w:p w:rsidR="00B060F0" w:rsidRDefault="00B060F0" w:rsidP="001D1933">
            <w:pPr>
              <w:jc w:val="center"/>
            </w:pPr>
            <w:r>
              <w:t>евробуклетов-</w:t>
            </w:r>
            <w:r w:rsidR="00A26A0F">
              <w:t>156</w:t>
            </w:r>
            <w:bookmarkStart w:id="0" w:name="_GoBack"/>
            <w:bookmarkEnd w:id="0"/>
          </w:p>
          <w:p w:rsidR="00527CC0" w:rsidRDefault="00C6215E" w:rsidP="00214E6D">
            <w:pPr>
              <w:jc w:val="center"/>
            </w:pPr>
            <w:r>
              <w:t xml:space="preserve"> </w:t>
            </w:r>
            <w:r w:rsidR="00527CC0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485763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</w:tbl>
    <w:p w:rsidR="006745F2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6745F2" w:rsidRDefault="006745F2" w:rsidP="006E0C33">
      <w:pPr>
        <w:ind w:firstLine="720"/>
        <w:rPr>
          <w:sz w:val="28"/>
          <w:szCs w:val="28"/>
        </w:rPr>
      </w:pPr>
    </w:p>
    <w:p w:rsidR="0059522A" w:rsidRDefault="0059522A" w:rsidP="006E0C33">
      <w:pPr>
        <w:ind w:firstLine="720"/>
        <w:rPr>
          <w:sz w:val="28"/>
          <w:szCs w:val="28"/>
        </w:rPr>
      </w:pPr>
    </w:p>
    <w:p w:rsidR="00DB0FB7" w:rsidRDefault="00C6215E" w:rsidP="006E0C33">
      <w:pPr>
        <w:ind w:firstLine="720"/>
        <w:rPr>
          <w:sz w:val="28"/>
          <w:szCs w:val="28"/>
        </w:rPr>
        <w:sectPr w:rsidR="00DB0FB7" w:rsidSect="00495634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</w:t>
      </w:r>
      <w:r w:rsidR="003A711C">
        <w:rPr>
          <w:sz w:val="28"/>
          <w:szCs w:val="28"/>
        </w:rPr>
        <w:t xml:space="preserve"> </w:t>
      </w:r>
      <w:proofErr w:type="spellStart"/>
      <w:r w:rsidR="003A711C">
        <w:rPr>
          <w:sz w:val="28"/>
          <w:szCs w:val="28"/>
        </w:rPr>
        <w:t>Зав</w:t>
      </w:r>
      <w:proofErr w:type="gramStart"/>
      <w:r w:rsidR="003A711C">
        <w:rPr>
          <w:sz w:val="28"/>
          <w:szCs w:val="28"/>
        </w:rPr>
        <w:t>.У</w:t>
      </w:r>
      <w:proofErr w:type="gramEnd"/>
      <w:r w:rsidR="003A711C">
        <w:rPr>
          <w:sz w:val="28"/>
          <w:szCs w:val="28"/>
        </w:rPr>
        <w:t>КП</w:t>
      </w:r>
      <w:proofErr w:type="spellEnd"/>
      <w:r w:rsidR="003A711C">
        <w:rPr>
          <w:sz w:val="28"/>
          <w:szCs w:val="28"/>
        </w:rPr>
        <w:t xml:space="preserve">:                                         </w:t>
      </w:r>
      <w:proofErr w:type="spellStart"/>
      <w:r w:rsidR="003A711C">
        <w:rPr>
          <w:sz w:val="28"/>
          <w:szCs w:val="28"/>
        </w:rPr>
        <w:t>Тяско</w:t>
      </w:r>
      <w:proofErr w:type="spellEnd"/>
      <w:r w:rsidR="003A711C">
        <w:rPr>
          <w:sz w:val="28"/>
          <w:szCs w:val="28"/>
        </w:rPr>
        <w:t xml:space="preserve"> М.И.</w:t>
      </w:r>
    </w:p>
    <w:p w:rsidR="005F5F2C" w:rsidRDefault="005F5F2C" w:rsidP="006745F2">
      <w:pPr>
        <w:tabs>
          <w:tab w:val="left" w:pos="2520"/>
        </w:tabs>
        <w:ind w:firstLine="720"/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93"/>
    <w:rsid w:val="00006AFF"/>
    <w:rsid w:val="00032401"/>
    <w:rsid w:val="000530A1"/>
    <w:rsid w:val="000653EB"/>
    <w:rsid w:val="00093C04"/>
    <w:rsid w:val="000A2480"/>
    <w:rsid w:val="000C7848"/>
    <w:rsid w:val="000F3E0A"/>
    <w:rsid w:val="00191F0C"/>
    <w:rsid w:val="001B5575"/>
    <w:rsid w:val="001D1933"/>
    <w:rsid w:val="00211B55"/>
    <w:rsid w:val="00214E6D"/>
    <w:rsid w:val="00287493"/>
    <w:rsid w:val="00293479"/>
    <w:rsid w:val="002B62BD"/>
    <w:rsid w:val="00321FE1"/>
    <w:rsid w:val="003A1A49"/>
    <w:rsid w:val="003A711C"/>
    <w:rsid w:val="003A787A"/>
    <w:rsid w:val="00401367"/>
    <w:rsid w:val="00482749"/>
    <w:rsid w:val="00485763"/>
    <w:rsid w:val="00495634"/>
    <w:rsid w:val="004D12D2"/>
    <w:rsid w:val="004D63FC"/>
    <w:rsid w:val="00507617"/>
    <w:rsid w:val="00527CC0"/>
    <w:rsid w:val="00544158"/>
    <w:rsid w:val="005844D3"/>
    <w:rsid w:val="0058469F"/>
    <w:rsid w:val="0059522A"/>
    <w:rsid w:val="005A7C18"/>
    <w:rsid w:val="005F5F2C"/>
    <w:rsid w:val="006039F7"/>
    <w:rsid w:val="006703BB"/>
    <w:rsid w:val="006745F2"/>
    <w:rsid w:val="006B2B26"/>
    <w:rsid w:val="006C437A"/>
    <w:rsid w:val="006C52BE"/>
    <w:rsid w:val="006E0C33"/>
    <w:rsid w:val="006E2E37"/>
    <w:rsid w:val="006E56AA"/>
    <w:rsid w:val="0071575C"/>
    <w:rsid w:val="007319C7"/>
    <w:rsid w:val="00767DE0"/>
    <w:rsid w:val="007837C9"/>
    <w:rsid w:val="007A71D3"/>
    <w:rsid w:val="007A7988"/>
    <w:rsid w:val="008073E9"/>
    <w:rsid w:val="00827857"/>
    <w:rsid w:val="008642A7"/>
    <w:rsid w:val="00871E39"/>
    <w:rsid w:val="008E6964"/>
    <w:rsid w:val="008F7B91"/>
    <w:rsid w:val="009045F2"/>
    <w:rsid w:val="00914D5E"/>
    <w:rsid w:val="00933344"/>
    <w:rsid w:val="0094278F"/>
    <w:rsid w:val="00952026"/>
    <w:rsid w:val="00957C52"/>
    <w:rsid w:val="009610DB"/>
    <w:rsid w:val="00996CDD"/>
    <w:rsid w:val="009E2296"/>
    <w:rsid w:val="00A25FBA"/>
    <w:rsid w:val="00A26A0F"/>
    <w:rsid w:val="00A41491"/>
    <w:rsid w:val="00B060F0"/>
    <w:rsid w:val="00B609F1"/>
    <w:rsid w:val="00B910BA"/>
    <w:rsid w:val="00BE3AC7"/>
    <w:rsid w:val="00BE59D5"/>
    <w:rsid w:val="00C06911"/>
    <w:rsid w:val="00C22219"/>
    <w:rsid w:val="00C50624"/>
    <w:rsid w:val="00C6215E"/>
    <w:rsid w:val="00C96804"/>
    <w:rsid w:val="00CE13E6"/>
    <w:rsid w:val="00D2181E"/>
    <w:rsid w:val="00D43347"/>
    <w:rsid w:val="00D437B2"/>
    <w:rsid w:val="00DA00BF"/>
    <w:rsid w:val="00DB0FB7"/>
    <w:rsid w:val="00DD3325"/>
    <w:rsid w:val="00DF3484"/>
    <w:rsid w:val="00E04BE2"/>
    <w:rsid w:val="00E10222"/>
    <w:rsid w:val="00E17D69"/>
    <w:rsid w:val="00E22E48"/>
    <w:rsid w:val="00E2446A"/>
    <w:rsid w:val="00E95906"/>
    <w:rsid w:val="00EA219E"/>
    <w:rsid w:val="00EB3D4F"/>
    <w:rsid w:val="00EB4C8C"/>
    <w:rsid w:val="00EE5FD1"/>
    <w:rsid w:val="00EF089E"/>
    <w:rsid w:val="00F63CAC"/>
    <w:rsid w:val="00F653C2"/>
    <w:rsid w:val="00FE711E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D4C40-3F98-4DEB-A377-FC5FDAD3C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40</TotalTime>
  <Pages>5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2018-04-26T13:26:00Z</cp:lastPrinted>
  <dcterms:created xsi:type="dcterms:W3CDTF">2018-05-30T11:47:00Z</dcterms:created>
  <dcterms:modified xsi:type="dcterms:W3CDTF">2018-05-31T09:29:00Z</dcterms:modified>
</cp:coreProperties>
</file>