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1491" w:rsidRDefault="00A41491" w:rsidP="00A41491">
      <w:pPr>
        <w:jc w:val="center"/>
        <w:rPr>
          <w:b/>
          <w:bCs/>
          <w:sz w:val="20"/>
          <w:szCs w:val="20"/>
          <w:u w:val="single"/>
        </w:rPr>
      </w:pPr>
      <w:r>
        <w:rPr>
          <w:b/>
          <w:bCs/>
          <w:sz w:val="20"/>
          <w:szCs w:val="20"/>
          <w:u w:val="single"/>
        </w:rPr>
        <w:t>Местная а</w:t>
      </w:r>
      <w:r w:rsidRPr="00DF3484">
        <w:rPr>
          <w:b/>
          <w:bCs/>
          <w:sz w:val="20"/>
          <w:szCs w:val="20"/>
          <w:u w:val="single"/>
        </w:rPr>
        <w:t>дминистрация муниципального образования город Ломоносов</w:t>
      </w:r>
    </w:p>
    <w:p w:rsidR="00A41491" w:rsidRDefault="00A41491" w:rsidP="00A41491">
      <w:pPr>
        <w:jc w:val="center"/>
        <w:rPr>
          <w:b/>
          <w:bCs/>
          <w:sz w:val="20"/>
          <w:szCs w:val="20"/>
          <w:u w:val="single"/>
        </w:rPr>
      </w:pPr>
    </w:p>
    <w:p w:rsidR="00A41491" w:rsidRDefault="00A41491" w:rsidP="00A41491">
      <w:pPr>
        <w:jc w:val="center"/>
        <w:rPr>
          <w:b/>
          <w:bCs/>
          <w:u w:val="single"/>
        </w:rPr>
      </w:pPr>
      <w:r w:rsidRPr="00DF3484">
        <w:rPr>
          <w:b/>
          <w:bCs/>
          <w:u w:val="single"/>
        </w:rPr>
        <w:t>Муниципальное казенное учреждение муниципального образования город Ломоносов</w:t>
      </w:r>
    </w:p>
    <w:p w:rsidR="00A41491" w:rsidRPr="00DF3484" w:rsidRDefault="00A41491" w:rsidP="00A41491">
      <w:pPr>
        <w:jc w:val="center"/>
        <w:rPr>
          <w:u w:val="single"/>
        </w:rPr>
      </w:pPr>
      <w:r>
        <w:rPr>
          <w:b/>
          <w:bCs/>
          <w:u w:val="single"/>
        </w:rPr>
        <w:t>«Информационный центр»</w:t>
      </w:r>
    </w:p>
    <w:p w:rsidR="00A41491" w:rsidRDefault="00A41491" w:rsidP="00A41491">
      <w:pPr>
        <w:jc w:val="center"/>
      </w:pPr>
      <w:r>
        <w:t>198412, г. Ломоносов, Дворцовый пр., д.40</w:t>
      </w:r>
    </w:p>
    <w:p w:rsidR="00A41491" w:rsidRDefault="00A41491" w:rsidP="009610DB">
      <w:pPr>
        <w:jc w:val="center"/>
        <w:rPr>
          <w:b/>
          <w:bCs/>
          <w:sz w:val="28"/>
          <w:szCs w:val="28"/>
        </w:rPr>
      </w:pPr>
    </w:p>
    <w:p w:rsidR="009610DB" w:rsidRDefault="00D2181E" w:rsidP="009610DB">
      <w:pPr>
        <w:jc w:val="center"/>
        <w:rPr>
          <w:b/>
          <w:bCs/>
          <w:sz w:val="28"/>
          <w:szCs w:val="28"/>
        </w:rPr>
      </w:pPr>
      <w:r w:rsidRPr="009E2296">
        <w:rPr>
          <w:b/>
          <w:bCs/>
          <w:sz w:val="28"/>
          <w:szCs w:val="28"/>
        </w:rPr>
        <w:t>У</w:t>
      </w:r>
      <w:r w:rsidR="009610DB" w:rsidRPr="009E2296">
        <w:rPr>
          <w:b/>
          <w:bCs/>
          <w:sz w:val="28"/>
          <w:szCs w:val="28"/>
        </w:rPr>
        <w:t>чёт проводимых мероприятий</w:t>
      </w:r>
    </w:p>
    <w:p w:rsidR="000C7848" w:rsidRDefault="008642A7" w:rsidP="000C784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Март</w:t>
      </w:r>
      <w:r w:rsidR="009045F2" w:rsidRPr="009E2296">
        <w:rPr>
          <w:b/>
          <w:bCs/>
          <w:sz w:val="28"/>
          <w:szCs w:val="28"/>
        </w:rPr>
        <w:t xml:space="preserve"> </w:t>
      </w:r>
      <w:r w:rsidR="000C7848" w:rsidRPr="009E2296">
        <w:rPr>
          <w:b/>
          <w:bCs/>
          <w:sz w:val="28"/>
          <w:szCs w:val="28"/>
        </w:rPr>
        <w:t>20</w:t>
      </w:r>
      <w:r w:rsidR="00827857" w:rsidRPr="009E2296">
        <w:rPr>
          <w:b/>
          <w:bCs/>
          <w:sz w:val="28"/>
          <w:szCs w:val="28"/>
        </w:rPr>
        <w:t>1</w:t>
      </w:r>
      <w:r w:rsidR="00D437B2" w:rsidRPr="009E2296">
        <w:rPr>
          <w:b/>
          <w:bCs/>
          <w:sz w:val="28"/>
          <w:szCs w:val="28"/>
        </w:rPr>
        <w:t>8</w:t>
      </w:r>
      <w:r w:rsidR="000C7848" w:rsidRPr="009E2296">
        <w:rPr>
          <w:b/>
          <w:bCs/>
          <w:sz w:val="28"/>
          <w:szCs w:val="28"/>
        </w:rPr>
        <w:t xml:space="preserve"> г.</w:t>
      </w:r>
    </w:p>
    <w:p w:rsidR="009610DB" w:rsidRPr="00540228" w:rsidRDefault="009E2296" w:rsidP="006E0C3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vertAlign w:val="superscript"/>
        </w:rPr>
        <w:t xml:space="preserve"> </w:t>
      </w:r>
    </w:p>
    <w:tbl>
      <w:tblPr>
        <w:tblW w:w="155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877"/>
        <w:gridCol w:w="2809"/>
        <w:gridCol w:w="1134"/>
        <w:gridCol w:w="1843"/>
        <w:gridCol w:w="708"/>
        <w:gridCol w:w="3119"/>
        <w:gridCol w:w="1843"/>
        <w:gridCol w:w="1275"/>
        <w:gridCol w:w="1418"/>
      </w:tblGrid>
      <w:tr w:rsidR="00827857" w:rsidRPr="00540228" w:rsidTr="00933344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857" w:rsidRPr="009E2296" w:rsidRDefault="00827857" w:rsidP="006E0C33">
            <w:pPr>
              <w:jc w:val="center"/>
              <w:rPr>
                <w:sz w:val="22"/>
                <w:szCs w:val="22"/>
              </w:rPr>
            </w:pPr>
            <w:r w:rsidRPr="009E2296">
              <w:rPr>
                <w:sz w:val="22"/>
                <w:szCs w:val="22"/>
              </w:rPr>
              <w:t xml:space="preserve">№ </w:t>
            </w:r>
            <w:proofErr w:type="gramStart"/>
            <w:r w:rsidRPr="009E2296">
              <w:rPr>
                <w:sz w:val="22"/>
                <w:szCs w:val="22"/>
              </w:rPr>
              <w:t>п</w:t>
            </w:r>
            <w:proofErr w:type="gramEnd"/>
            <w:r w:rsidRPr="009E2296">
              <w:rPr>
                <w:sz w:val="22"/>
                <w:szCs w:val="22"/>
              </w:rPr>
              <w:t>/п</w:t>
            </w:r>
          </w:p>
        </w:tc>
        <w:tc>
          <w:tcPr>
            <w:tcW w:w="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857" w:rsidRPr="009E2296" w:rsidRDefault="00827857" w:rsidP="006E0C33">
            <w:pPr>
              <w:jc w:val="center"/>
              <w:rPr>
                <w:sz w:val="22"/>
                <w:szCs w:val="22"/>
              </w:rPr>
            </w:pPr>
            <w:r w:rsidRPr="009E2296">
              <w:rPr>
                <w:sz w:val="22"/>
                <w:szCs w:val="22"/>
              </w:rPr>
              <w:t>дата</w:t>
            </w:r>
          </w:p>
        </w:tc>
        <w:tc>
          <w:tcPr>
            <w:tcW w:w="28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857" w:rsidRPr="009E2296" w:rsidRDefault="00827857" w:rsidP="009610DB">
            <w:pPr>
              <w:jc w:val="center"/>
              <w:rPr>
                <w:sz w:val="22"/>
                <w:szCs w:val="22"/>
              </w:rPr>
            </w:pPr>
            <w:r w:rsidRPr="009E2296">
              <w:rPr>
                <w:sz w:val="22"/>
                <w:szCs w:val="22"/>
              </w:rPr>
              <w:t xml:space="preserve">Тема 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857" w:rsidRPr="009E2296" w:rsidRDefault="00827857" w:rsidP="006E0C33">
            <w:pPr>
              <w:jc w:val="center"/>
              <w:rPr>
                <w:sz w:val="22"/>
                <w:szCs w:val="22"/>
              </w:rPr>
            </w:pPr>
            <w:r w:rsidRPr="009E2296">
              <w:rPr>
                <w:sz w:val="22"/>
                <w:szCs w:val="22"/>
              </w:rPr>
              <w:t xml:space="preserve">Форма </w:t>
            </w:r>
            <w:proofErr w:type="spellStart"/>
            <w:proofErr w:type="gramStart"/>
            <w:r w:rsidRPr="009E2296">
              <w:rPr>
                <w:sz w:val="22"/>
                <w:szCs w:val="22"/>
              </w:rPr>
              <w:t>проведе</w:t>
            </w:r>
            <w:proofErr w:type="spellEnd"/>
            <w:r w:rsidRPr="009E2296">
              <w:rPr>
                <w:sz w:val="22"/>
                <w:szCs w:val="22"/>
                <w:lang w:val="en-US"/>
              </w:rPr>
              <w:t>-</w:t>
            </w:r>
            <w:proofErr w:type="spellStart"/>
            <w:r w:rsidRPr="009E2296">
              <w:rPr>
                <w:sz w:val="22"/>
                <w:szCs w:val="22"/>
              </w:rPr>
              <w:t>ния</w:t>
            </w:r>
            <w:proofErr w:type="spellEnd"/>
            <w:proofErr w:type="gramEnd"/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857" w:rsidRPr="009E2296" w:rsidRDefault="00827857" w:rsidP="006E0C33">
            <w:pPr>
              <w:jc w:val="center"/>
              <w:rPr>
                <w:sz w:val="22"/>
                <w:szCs w:val="22"/>
              </w:rPr>
            </w:pPr>
            <w:r w:rsidRPr="009E2296">
              <w:rPr>
                <w:sz w:val="22"/>
                <w:szCs w:val="22"/>
              </w:rPr>
              <w:t xml:space="preserve">Место </w:t>
            </w:r>
            <w:proofErr w:type="spellStart"/>
            <w:proofErr w:type="gramStart"/>
            <w:r w:rsidRPr="009E2296">
              <w:rPr>
                <w:sz w:val="22"/>
                <w:szCs w:val="22"/>
              </w:rPr>
              <w:t>прове-дения</w:t>
            </w:r>
            <w:proofErr w:type="spellEnd"/>
            <w:proofErr w:type="gramEnd"/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857" w:rsidRPr="009E2296" w:rsidRDefault="00827857" w:rsidP="000C7848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9E2296">
              <w:rPr>
                <w:sz w:val="22"/>
                <w:szCs w:val="22"/>
              </w:rPr>
              <w:t>Присутство</w:t>
            </w:r>
            <w:proofErr w:type="spellEnd"/>
            <w:r w:rsidRPr="009E2296">
              <w:rPr>
                <w:sz w:val="22"/>
                <w:szCs w:val="22"/>
              </w:rPr>
              <w:t>-вали</w:t>
            </w:r>
            <w:proofErr w:type="gramEnd"/>
            <w:r w:rsidRPr="009E2296">
              <w:rPr>
                <w:sz w:val="22"/>
                <w:szCs w:val="22"/>
              </w:rPr>
              <w:t xml:space="preserve"> (Ф.И.О.)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857" w:rsidRPr="009E2296" w:rsidRDefault="000A2480" w:rsidP="007A7988">
            <w:pPr>
              <w:jc w:val="center"/>
              <w:rPr>
                <w:sz w:val="22"/>
                <w:szCs w:val="22"/>
              </w:rPr>
            </w:pPr>
            <w:r w:rsidRPr="009E2296">
              <w:rPr>
                <w:sz w:val="22"/>
                <w:szCs w:val="22"/>
              </w:rPr>
              <w:t>Выдана печатная продукция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857" w:rsidRPr="009E2296" w:rsidRDefault="000A2480" w:rsidP="006E0C33">
            <w:pPr>
              <w:jc w:val="center"/>
              <w:rPr>
                <w:sz w:val="22"/>
                <w:szCs w:val="22"/>
              </w:rPr>
            </w:pPr>
            <w:r w:rsidRPr="009E2296">
              <w:rPr>
                <w:sz w:val="22"/>
                <w:szCs w:val="22"/>
              </w:rPr>
              <w:t>Демонстрация</w:t>
            </w:r>
          </w:p>
          <w:p w:rsidR="000A2480" w:rsidRPr="009E2296" w:rsidRDefault="000A2480" w:rsidP="006E0C33">
            <w:pPr>
              <w:jc w:val="center"/>
              <w:rPr>
                <w:sz w:val="22"/>
                <w:szCs w:val="22"/>
              </w:rPr>
            </w:pPr>
            <w:r w:rsidRPr="009E2296">
              <w:rPr>
                <w:sz w:val="22"/>
                <w:szCs w:val="22"/>
              </w:rPr>
              <w:t>фильмов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7857" w:rsidRPr="009E2296" w:rsidRDefault="00827857" w:rsidP="006E0C33">
            <w:pPr>
              <w:jc w:val="center"/>
              <w:rPr>
                <w:sz w:val="22"/>
                <w:szCs w:val="22"/>
              </w:rPr>
            </w:pPr>
            <w:r w:rsidRPr="009E2296">
              <w:rPr>
                <w:sz w:val="22"/>
                <w:szCs w:val="22"/>
              </w:rPr>
              <w:t>Кто проводил мероприятие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7857" w:rsidRPr="009E2296" w:rsidRDefault="00827857" w:rsidP="006E0C33">
            <w:pPr>
              <w:jc w:val="center"/>
              <w:rPr>
                <w:sz w:val="22"/>
                <w:szCs w:val="22"/>
              </w:rPr>
            </w:pPr>
            <w:r w:rsidRPr="009E2296">
              <w:rPr>
                <w:sz w:val="22"/>
                <w:szCs w:val="22"/>
              </w:rPr>
              <w:t xml:space="preserve">Подпись </w:t>
            </w:r>
            <w:proofErr w:type="spellStart"/>
            <w:proofErr w:type="gramStart"/>
            <w:r w:rsidRPr="009E2296">
              <w:rPr>
                <w:sz w:val="22"/>
                <w:szCs w:val="22"/>
              </w:rPr>
              <w:t>прово-дившего</w:t>
            </w:r>
            <w:proofErr w:type="spellEnd"/>
            <w:proofErr w:type="gramEnd"/>
          </w:p>
        </w:tc>
      </w:tr>
      <w:tr w:rsidR="00827857" w:rsidRPr="00540228" w:rsidTr="00933344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857" w:rsidRPr="00540228" w:rsidRDefault="00827857" w:rsidP="006E0C33">
            <w:pPr>
              <w:jc w:val="center"/>
            </w:pPr>
            <w:r w:rsidRPr="00540228">
              <w:t>1</w:t>
            </w:r>
          </w:p>
        </w:tc>
        <w:tc>
          <w:tcPr>
            <w:tcW w:w="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857" w:rsidRPr="00540228" w:rsidRDefault="00827857" w:rsidP="006E0C33">
            <w:pPr>
              <w:jc w:val="center"/>
            </w:pPr>
            <w:r w:rsidRPr="00540228">
              <w:t>2</w:t>
            </w:r>
          </w:p>
        </w:tc>
        <w:tc>
          <w:tcPr>
            <w:tcW w:w="28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857" w:rsidRPr="00540228" w:rsidRDefault="00827857" w:rsidP="006E0C33">
            <w:pPr>
              <w:ind w:hanging="7"/>
              <w:jc w:val="center"/>
            </w:pPr>
            <w:r w:rsidRPr="00540228">
              <w:t>3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857" w:rsidRPr="00540228" w:rsidRDefault="00827857" w:rsidP="006E0C33">
            <w:pPr>
              <w:jc w:val="center"/>
            </w:pPr>
            <w:r w:rsidRPr="00540228">
              <w:t>4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857" w:rsidRPr="00540228" w:rsidRDefault="00827857" w:rsidP="006E0C33">
            <w:pPr>
              <w:jc w:val="center"/>
            </w:pPr>
            <w:r w:rsidRPr="00540228">
              <w:t>5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857" w:rsidRPr="00540228" w:rsidRDefault="00827857" w:rsidP="006E0C33">
            <w:pPr>
              <w:jc w:val="center"/>
            </w:pPr>
            <w:r w:rsidRPr="00540228">
              <w:t>6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857" w:rsidRPr="00540228" w:rsidRDefault="00827857" w:rsidP="006E0C33">
            <w:pPr>
              <w:jc w:val="center"/>
            </w:pPr>
            <w:r>
              <w:t>7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857" w:rsidRPr="00540228" w:rsidRDefault="00827857" w:rsidP="006E0C33">
            <w:pPr>
              <w:jc w:val="center"/>
            </w:pPr>
            <w:r>
              <w:t>8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7857" w:rsidRDefault="00827857" w:rsidP="006E0C33">
            <w:pPr>
              <w:jc w:val="center"/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7857" w:rsidRDefault="00827857" w:rsidP="006E0C33">
            <w:pPr>
              <w:jc w:val="center"/>
            </w:pPr>
          </w:p>
        </w:tc>
      </w:tr>
      <w:tr w:rsidR="00EB3D4F" w:rsidRPr="00540228" w:rsidTr="00933344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3D4F" w:rsidRPr="00540228" w:rsidRDefault="00EB3D4F" w:rsidP="006E0C33">
            <w:pPr>
              <w:jc w:val="center"/>
            </w:pPr>
            <w:r>
              <w:t>1.</w:t>
            </w:r>
          </w:p>
        </w:tc>
        <w:tc>
          <w:tcPr>
            <w:tcW w:w="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3D4F" w:rsidRDefault="0058469F" w:rsidP="006E0C33">
            <w:pPr>
              <w:jc w:val="center"/>
            </w:pPr>
            <w:r>
              <w:t>19.03</w:t>
            </w:r>
          </w:p>
          <w:p w:rsidR="008E6964" w:rsidRPr="00540228" w:rsidRDefault="008E6964" w:rsidP="00E17D69">
            <w:pPr>
              <w:jc w:val="center"/>
            </w:pPr>
            <w:r>
              <w:t>1</w:t>
            </w:r>
            <w:r w:rsidR="00E17D69">
              <w:t>1</w:t>
            </w:r>
            <w:r>
              <w:t>.00</w:t>
            </w:r>
          </w:p>
        </w:tc>
        <w:tc>
          <w:tcPr>
            <w:tcW w:w="28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62BD" w:rsidRDefault="002B62BD" w:rsidP="006E0C33">
            <w:pPr>
              <w:ind w:hanging="7"/>
              <w:jc w:val="center"/>
            </w:pPr>
          </w:p>
          <w:p w:rsidR="00EB3D4F" w:rsidRPr="008E6964" w:rsidRDefault="00957C52" w:rsidP="00957C52">
            <w:pPr>
              <w:ind w:hanging="7"/>
              <w:rPr>
                <w:b/>
                <w:u w:val="single"/>
              </w:rPr>
            </w:pPr>
            <w:r w:rsidRPr="008E6964">
              <w:rPr>
                <w:b/>
                <w:u w:val="single"/>
              </w:rPr>
              <w:t xml:space="preserve">Тема </w:t>
            </w:r>
            <w:r w:rsidR="008642A7">
              <w:rPr>
                <w:b/>
                <w:u w:val="single"/>
              </w:rPr>
              <w:t>3</w:t>
            </w:r>
          </w:p>
          <w:p w:rsidR="00D437B2" w:rsidRDefault="008642A7" w:rsidP="00957C52">
            <w:pPr>
              <w:ind w:hanging="7"/>
            </w:pPr>
            <w:r>
              <w:t xml:space="preserve"> </w:t>
            </w:r>
            <w:r w:rsidR="0058469F">
              <w:t>«</w:t>
            </w:r>
            <w:r w:rsidR="0058469F" w:rsidRPr="0018190B">
              <w:t>Действия населения, проживающего в зонах экстренного оповещения в условиях быстроразвивающихся чрезвычайных ситуаций</w:t>
            </w:r>
            <w:r w:rsidR="0058469F">
              <w:t>»</w:t>
            </w:r>
          </w:p>
          <w:p w:rsidR="002B62BD" w:rsidRPr="00540228" w:rsidRDefault="002B62BD" w:rsidP="006E0C33">
            <w:pPr>
              <w:ind w:hanging="7"/>
              <w:jc w:val="center"/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3D4F" w:rsidRDefault="0058469F" w:rsidP="006E0C33">
            <w:pPr>
              <w:jc w:val="center"/>
            </w:pPr>
            <w:r>
              <w:t xml:space="preserve">беседа </w:t>
            </w:r>
          </w:p>
          <w:p w:rsidR="0058469F" w:rsidRDefault="0058469F" w:rsidP="006E0C33">
            <w:pPr>
              <w:jc w:val="center"/>
            </w:pPr>
            <w:r>
              <w:t>2 часа</w:t>
            </w:r>
          </w:p>
          <w:p w:rsidR="008E6964" w:rsidRPr="00540228" w:rsidRDefault="007319C7" w:rsidP="006E0C33">
            <w:pPr>
              <w:jc w:val="center"/>
            </w:pPr>
            <w:r>
              <w:t xml:space="preserve"> 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17D69" w:rsidRDefault="00E17D69" w:rsidP="00E17D69">
            <w:pPr>
              <w:jc w:val="center"/>
            </w:pPr>
            <w:r>
              <w:t>ОДП</w:t>
            </w:r>
          </w:p>
          <w:p w:rsidR="00EB3D4F" w:rsidRPr="00540228" w:rsidRDefault="00E17D69" w:rsidP="00E17D69">
            <w:pPr>
              <w:jc w:val="center"/>
            </w:pPr>
            <w:proofErr w:type="spellStart"/>
            <w:r>
              <w:t>п</w:t>
            </w:r>
            <w:proofErr w:type="gramStart"/>
            <w:r>
              <w:t>.М</w:t>
            </w:r>
            <w:proofErr w:type="gramEnd"/>
            <w:r>
              <w:t>артышкино</w:t>
            </w:r>
            <w:proofErr w:type="spellEnd"/>
            <w:r>
              <w:t xml:space="preserve">  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3D4F" w:rsidRPr="00540228" w:rsidRDefault="0058469F" w:rsidP="006E0C33">
            <w:pPr>
              <w:jc w:val="center"/>
            </w:pPr>
            <w:r>
              <w:t>16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01367" w:rsidRDefault="00401367" w:rsidP="00401367">
            <w:r>
              <w:t xml:space="preserve"> Памятка: </w:t>
            </w:r>
          </w:p>
          <w:p w:rsidR="00401367" w:rsidRDefault="00C06911" w:rsidP="00401367">
            <w:r>
              <w:t>«</w:t>
            </w:r>
            <w:r w:rsidR="00401367">
              <w:t>Внимание          всем!»</w:t>
            </w:r>
          </w:p>
          <w:p w:rsidR="00401367" w:rsidRDefault="00401367" w:rsidP="00401367">
            <w:r>
              <w:t xml:space="preserve">  Буклеты: </w:t>
            </w:r>
          </w:p>
          <w:p w:rsidR="00401367" w:rsidRDefault="00401367" w:rsidP="00401367">
            <w:r>
              <w:t>«Как подготовить себя к действиям в ЧС»,</w:t>
            </w:r>
          </w:p>
          <w:p w:rsidR="00401367" w:rsidRDefault="00401367" w:rsidP="00401367">
            <w:r>
              <w:t xml:space="preserve">  «Осторожно-опасный лед</w:t>
            </w:r>
          </w:p>
          <w:p w:rsidR="00401367" w:rsidRDefault="00401367" w:rsidP="00401367">
            <w:r>
              <w:t>Плакат:</w:t>
            </w:r>
          </w:p>
          <w:p w:rsidR="00401367" w:rsidRDefault="00401367" w:rsidP="00401367">
            <w:r>
              <w:t xml:space="preserve">  «Действие по сигналу «Внимание всем!»,</w:t>
            </w:r>
          </w:p>
          <w:p w:rsidR="00401367" w:rsidRDefault="00401367" w:rsidP="00401367"/>
          <w:p w:rsidR="006C52BE" w:rsidRDefault="006C52BE" w:rsidP="00933344"/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703BB" w:rsidRDefault="001D1933" w:rsidP="006703BB">
            <w:pPr>
              <w:rPr>
                <w:bCs/>
                <w:iCs/>
              </w:rPr>
            </w:pPr>
            <w:r>
              <w:rPr>
                <w:bCs/>
                <w:iCs/>
              </w:rPr>
              <w:t xml:space="preserve"> «Сигналы оповещения ЧС»</w:t>
            </w:r>
          </w:p>
          <w:p w:rsidR="001D1933" w:rsidRPr="006703BB" w:rsidRDefault="001D1933" w:rsidP="006703BB">
            <w:pPr>
              <w:rPr>
                <w:bCs/>
                <w:iCs/>
              </w:rPr>
            </w:pPr>
            <w:r>
              <w:rPr>
                <w:bCs/>
                <w:iCs/>
              </w:rPr>
              <w:t>«Испытание стихией»</w:t>
            </w:r>
          </w:p>
          <w:p w:rsidR="006703BB" w:rsidRPr="005D3E95" w:rsidRDefault="006703BB" w:rsidP="006703BB">
            <w:pPr>
              <w:rPr>
                <w:bCs/>
                <w:iCs/>
                <w:sz w:val="20"/>
                <w:szCs w:val="20"/>
              </w:rPr>
            </w:pPr>
          </w:p>
          <w:p w:rsidR="00EB3D4F" w:rsidRDefault="00EB3D4F" w:rsidP="006E0C33">
            <w:pPr>
              <w:jc w:val="center"/>
            </w:pP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3D4F" w:rsidRDefault="00EB3D4F" w:rsidP="006E0C33">
            <w:pPr>
              <w:jc w:val="center"/>
            </w:pPr>
          </w:p>
          <w:p w:rsidR="00933344" w:rsidRDefault="00933344" w:rsidP="006E0C33">
            <w:pPr>
              <w:jc w:val="center"/>
            </w:pPr>
          </w:p>
          <w:p w:rsidR="00933344" w:rsidRDefault="00933344" w:rsidP="006E0C33">
            <w:pPr>
              <w:jc w:val="center"/>
            </w:pPr>
          </w:p>
          <w:p w:rsidR="00933344" w:rsidRDefault="00933344" w:rsidP="006E0C33">
            <w:pPr>
              <w:jc w:val="center"/>
            </w:pPr>
          </w:p>
          <w:p w:rsidR="00933344" w:rsidRDefault="00933344" w:rsidP="006E0C33">
            <w:pPr>
              <w:jc w:val="center"/>
            </w:pPr>
          </w:p>
          <w:p w:rsidR="00EF089E" w:rsidRDefault="00EF089E" w:rsidP="006E0C33">
            <w:pPr>
              <w:jc w:val="center"/>
            </w:pPr>
            <w:proofErr w:type="spellStart"/>
            <w:r>
              <w:t>Тяско</w:t>
            </w:r>
            <w:proofErr w:type="spellEnd"/>
            <w:r>
              <w:t xml:space="preserve"> М.И.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3D4F" w:rsidRDefault="00EB3D4F" w:rsidP="006E0C33">
            <w:pPr>
              <w:jc w:val="center"/>
            </w:pPr>
          </w:p>
        </w:tc>
      </w:tr>
      <w:tr w:rsidR="00EB3D4F" w:rsidRPr="00540228" w:rsidTr="00933344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3D4F" w:rsidRPr="00540228" w:rsidRDefault="00EB3D4F" w:rsidP="006E0C33">
            <w:pPr>
              <w:jc w:val="center"/>
            </w:pPr>
            <w:r>
              <w:t>2.</w:t>
            </w:r>
          </w:p>
        </w:tc>
        <w:tc>
          <w:tcPr>
            <w:tcW w:w="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3344" w:rsidRDefault="00E17D69" w:rsidP="006E0C33">
            <w:pPr>
              <w:jc w:val="center"/>
            </w:pPr>
            <w:r>
              <w:t>19.0</w:t>
            </w:r>
            <w:r w:rsidR="001D1933">
              <w:t>3</w:t>
            </w:r>
          </w:p>
          <w:p w:rsidR="00EB3D4F" w:rsidRPr="00540228" w:rsidRDefault="00E17D69" w:rsidP="006E0C33">
            <w:pPr>
              <w:jc w:val="center"/>
            </w:pPr>
            <w:r>
              <w:t>15</w:t>
            </w:r>
            <w:r w:rsidR="00933344">
              <w:t>.00</w:t>
            </w:r>
            <w:r w:rsidR="00957C52">
              <w:t xml:space="preserve"> </w:t>
            </w:r>
          </w:p>
        </w:tc>
        <w:tc>
          <w:tcPr>
            <w:tcW w:w="28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D1933" w:rsidRPr="008E6964" w:rsidRDefault="001D1933" w:rsidP="001D1933">
            <w:pPr>
              <w:ind w:hanging="7"/>
              <w:rPr>
                <w:b/>
                <w:u w:val="single"/>
              </w:rPr>
            </w:pPr>
            <w:r w:rsidRPr="008E6964">
              <w:rPr>
                <w:b/>
                <w:u w:val="single"/>
              </w:rPr>
              <w:t xml:space="preserve">Тема </w:t>
            </w:r>
            <w:r>
              <w:rPr>
                <w:b/>
                <w:u w:val="single"/>
              </w:rPr>
              <w:t>3</w:t>
            </w:r>
          </w:p>
          <w:p w:rsidR="001D1933" w:rsidRDefault="001D1933" w:rsidP="001D1933">
            <w:pPr>
              <w:ind w:hanging="7"/>
            </w:pPr>
            <w:r>
              <w:t xml:space="preserve"> «</w:t>
            </w:r>
            <w:r w:rsidRPr="0018190B">
              <w:t>Действия населения, проживающего в зонах экстренного оповещения в условиях быстроразвивающихся чрезвычайных ситуаций</w:t>
            </w:r>
            <w:r>
              <w:t>»</w:t>
            </w:r>
          </w:p>
          <w:p w:rsidR="00E17D69" w:rsidRPr="00540228" w:rsidRDefault="001D1933" w:rsidP="001D1933">
            <w:pPr>
              <w:ind w:hanging="7"/>
              <w:jc w:val="center"/>
            </w:pPr>
            <w:r>
              <w:rPr>
                <w:b/>
                <w:u w:val="single"/>
              </w:rPr>
              <w:t xml:space="preserve"> 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06911" w:rsidRDefault="00C06911" w:rsidP="00C06911">
            <w:pPr>
              <w:jc w:val="center"/>
            </w:pPr>
            <w:r>
              <w:t xml:space="preserve"> беседа </w:t>
            </w:r>
          </w:p>
          <w:p w:rsidR="00C06911" w:rsidRDefault="00C06911" w:rsidP="00C06911">
            <w:pPr>
              <w:jc w:val="center"/>
            </w:pPr>
            <w:r>
              <w:t>2 часа</w:t>
            </w:r>
          </w:p>
          <w:p w:rsidR="00C22219" w:rsidRDefault="00C22219" w:rsidP="00C22219">
            <w:pPr>
              <w:jc w:val="center"/>
            </w:pPr>
          </w:p>
          <w:p w:rsidR="00EB3D4F" w:rsidRPr="00540228" w:rsidRDefault="00933344" w:rsidP="00C22219">
            <w:pPr>
              <w:jc w:val="center"/>
            </w:pPr>
            <w:r>
              <w:t xml:space="preserve"> </w:t>
            </w:r>
            <w:r w:rsidR="008E6964">
              <w:t xml:space="preserve"> 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17D69" w:rsidRDefault="00E17D69" w:rsidP="00E17D69">
            <w:pPr>
              <w:jc w:val="center"/>
            </w:pPr>
            <w:r>
              <w:t>УКП</w:t>
            </w:r>
          </w:p>
          <w:p w:rsidR="00E17D69" w:rsidRDefault="00E17D69" w:rsidP="00E17D69">
            <w:pPr>
              <w:jc w:val="center"/>
            </w:pPr>
          </w:p>
          <w:p w:rsidR="00EB3D4F" w:rsidRPr="00540228" w:rsidRDefault="00EB3D4F" w:rsidP="00E17D69">
            <w:pPr>
              <w:jc w:val="center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3D4F" w:rsidRPr="00540228" w:rsidRDefault="00E17D69" w:rsidP="00C06911">
            <w:pPr>
              <w:jc w:val="center"/>
            </w:pPr>
            <w:r>
              <w:t>1</w:t>
            </w:r>
            <w:r w:rsidR="00C06911">
              <w:t>1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06911" w:rsidRDefault="00C06911" w:rsidP="00C06911">
            <w:r>
              <w:t xml:space="preserve">Памятка: </w:t>
            </w:r>
          </w:p>
          <w:p w:rsidR="00C06911" w:rsidRDefault="00C06911" w:rsidP="00C06911">
            <w:r>
              <w:t>«Внимание          всем!»</w:t>
            </w:r>
          </w:p>
          <w:p w:rsidR="00C06911" w:rsidRDefault="00C06911" w:rsidP="00C06911">
            <w:r>
              <w:t xml:space="preserve">  Буклеты: </w:t>
            </w:r>
          </w:p>
          <w:p w:rsidR="00C06911" w:rsidRDefault="00C06911" w:rsidP="00C06911">
            <w:r>
              <w:t>«Как подготовить себя к действиям в ЧС»,</w:t>
            </w:r>
          </w:p>
          <w:p w:rsidR="00C06911" w:rsidRDefault="00C06911" w:rsidP="00C06911">
            <w:r>
              <w:t xml:space="preserve">  «Осторожно-опасный лед</w:t>
            </w:r>
          </w:p>
          <w:p w:rsidR="00C06911" w:rsidRDefault="00C06911" w:rsidP="00C06911">
            <w:r>
              <w:t>Плакат:</w:t>
            </w:r>
          </w:p>
          <w:p w:rsidR="00C06911" w:rsidRDefault="00C06911" w:rsidP="00C06911">
            <w:r>
              <w:t xml:space="preserve">  «Действие по сигналу «Внимание всем!»,</w:t>
            </w:r>
          </w:p>
          <w:p w:rsidR="00EB3D4F" w:rsidRDefault="00EB3D4F" w:rsidP="00DB0FB7">
            <w:pPr>
              <w:jc w:val="center"/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17D69" w:rsidRPr="006703BB" w:rsidRDefault="008E6964" w:rsidP="00E17D69">
            <w:pPr>
              <w:rPr>
                <w:bCs/>
                <w:iCs/>
              </w:rPr>
            </w:pPr>
            <w:r>
              <w:rPr>
                <w:bCs/>
                <w:iCs/>
              </w:rPr>
              <w:t xml:space="preserve"> </w:t>
            </w:r>
            <w:r w:rsidR="00E17D69">
              <w:rPr>
                <w:bCs/>
                <w:iCs/>
              </w:rPr>
              <w:t xml:space="preserve">        </w:t>
            </w:r>
            <w:r w:rsidR="00C06911">
              <w:t xml:space="preserve"> </w:t>
            </w:r>
          </w:p>
          <w:p w:rsidR="00C06911" w:rsidRDefault="00C06911" w:rsidP="00C06911">
            <w:pPr>
              <w:rPr>
                <w:bCs/>
                <w:iCs/>
              </w:rPr>
            </w:pPr>
            <w:r>
              <w:rPr>
                <w:bCs/>
                <w:iCs/>
              </w:rPr>
              <w:t>«Сигналы оповещения ЧС»</w:t>
            </w:r>
          </w:p>
          <w:p w:rsidR="00C06911" w:rsidRPr="006703BB" w:rsidRDefault="00C06911" w:rsidP="00C06911">
            <w:pPr>
              <w:rPr>
                <w:bCs/>
                <w:iCs/>
              </w:rPr>
            </w:pPr>
            <w:r>
              <w:rPr>
                <w:bCs/>
                <w:iCs/>
              </w:rPr>
              <w:t>«Испытание стихией»</w:t>
            </w:r>
          </w:p>
          <w:p w:rsidR="00C06911" w:rsidRPr="005D3E95" w:rsidRDefault="00C06911" w:rsidP="00C06911">
            <w:pPr>
              <w:rPr>
                <w:bCs/>
                <w:iCs/>
                <w:sz w:val="20"/>
                <w:szCs w:val="20"/>
              </w:rPr>
            </w:pPr>
          </w:p>
          <w:p w:rsidR="00E17D69" w:rsidRPr="005D3E95" w:rsidRDefault="00E17D69" w:rsidP="00E17D69">
            <w:pPr>
              <w:rPr>
                <w:bCs/>
                <w:iCs/>
                <w:sz w:val="20"/>
                <w:szCs w:val="20"/>
              </w:rPr>
            </w:pPr>
          </w:p>
          <w:p w:rsidR="00DB0FB7" w:rsidRPr="006703BB" w:rsidRDefault="00DB0FB7" w:rsidP="00DB0FB7">
            <w:pPr>
              <w:rPr>
                <w:bCs/>
                <w:iCs/>
              </w:rPr>
            </w:pPr>
          </w:p>
          <w:p w:rsidR="00DB0FB7" w:rsidRPr="005D3E95" w:rsidRDefault="00DB0FB7" w:rsidP="00DB0FB7">
            <w:pPr>
              <w:rPr>
                <w:bCs/>
                <w:iCs/>
                <w:sz w:val="20"/>
                <w:szCs w:val="20"/>
              </w:rPr>
            </w:pPr>
          </w:p>
          <w:p w:rsidR="00EF089E" w:rsidRPr="006703BB" w:rsidRDefault="00EF089E" w:rsidP="00EF089E">
            <w:pPr>
              <w:rPr>
                <w:bCs/>
                <w:iCs/>
              </w:rPr>
            </w:pPr>
          </w:p>
          <w:p w:rsidR="00EF089E" w:rsidRPr="005D3E95" w:rsidRDefault="00EF089E" w:rsidP="00EF089E">
            <w:pPr>
              <w:rPr>
                <w:bCs/>
                <w:iCs/>
                <w:sz w:val="20"/>
                <w:szCs w:val="20"/>
              </w:rPr>
            </w:pPr>
          </w:p>
          <w:p w:rsidR="00EB3D4F" w:rsidRDefault="00EB3D4F" w:rsidP="006E0C33">
            <w:pPr>
              <w:jc w:val="center"/>
            </w:pP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089E" w:rsidRDefault="00EF089E" w:rsidP="006E0C33">
            <w:pPr>
              <w:jc w:val="center"/>
            </w:pPr>
          </w:p>
          <w:p w:rsidR="00EB3D4F" w:rsidRDefault="00DB0FB7" w:rsidP="006E0C33">
            <w:pPr>
              <w:jc w:val="center"/>
            </w:pPr>
            <w:proofErr w:type="spellStart"/>
            <w:r>
              <w:t>Тяско</w:t>
            </w:r>
            <w:proofErr w:type="spellEnd"/>
            <w:r>
              <w:t xml:space="preserve"> М.И.</w:t>
            </w:r>
            <w:r w:rsidR="00933344">
              <w:t xml:space="preserve"> 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3D4F" w:rsidRDefault="00EB3D4F" w:rsidP="006E0C33">
            <w:pPr>
              <w:jc w:val="center"/>
            </w:pPr>
          </w:p>
        </w:tc>
      </w:tr>
      <w:tr w:rsidR="00C22219" w:rsidRPr="00540228" w:rsidTr="00933344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22219" w:rsidRDefault="00C22219" w:rsidP="006E0C33">
            <w:pPr>
              <w:jc w:val="center"/>
            </w:pPr>
            <w:r>
              <w:lastRenderedPageBreak/>
              <w:t>3</w:t>
            </w:r>
          </w:p>
        </w:tc>
        <w:tc>
          <w:tcPr>
            <w:tcW w:w="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22219" w:rsidRDefault="00E17D69" w:rsidP="006E0C33">
            <w:pPr>
              <w:jc w:val="center"/>
              <w:rPr>
                <w:sz w:val="28"/>
              </w:rPr>
            </w:pPr>
            <w:r>
              <w:rPr>
                <w:sz w:val="28"/>
              </w:rPr>
              <w:t>20.0</w:t>
            </w:r>
            <w:r w:rsidR="00C06911">
              <w:rPr>
                <w:sz w:val="28"/>
              </w:rPr>
              <w:t>3</w:t>
            </w:r>
          </w:p>
          <w:p w:rsidR="00933344" w:rsidRPr="00C22219" w:rsidRDefault="00933344" w:rsidP="00933344">
            <w:pPr>
              <w:jc w:val="center"/>
              <w:rPr>
                <w:sz w:val="28"/>
              </w:rPr>
            </w:pPr>
            <w:r>
              <w:rPr>
                <w:sz w:val="28"/>
              </w:rPr>
              <w:t>11.00</w:t>
            </w:r>
          </w:p>
        </w:tc>
        <w:tc>
          <w:tcPr>
            <w:tcW w:w="28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D1933" w:rsidRPr="008E6964" w:rsidRDefault="001D1933" w:rsidP="001D1933">
            <w:pPr>
              <w:ind w:hanging="7"/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 </w:t>
            </w:r>
            <w:r w:rsidRPr="008E6964">
              <w:rPr>
                <w:b/>
                <w:u w:val="single"/>
              </w:rPr>
              <w:t xml:space="preserve">Тема </w:t>
            </w:r>
            <w:r>
              <w:rPr>
                <w:b/>
                <w:u w:val="single"/>
              </w:rPr>
              <w:t>3</w:t>
            </w:r>
          </w:p>
          <w:p w:rsidR="001D1933" w:rsidRDefault="001D1933" w:rsidP="001D1933">
            <w:pPr>
              <w:ind w:hanging="7"/>
            </w:pPr>
            <w:r>
              <w:t xml:space="preserve"> «</w:t>
            </w:r>
            <w:r w:rsidRPr="0018190B">
              <w:t>Действия населения, проживающего в зонах экстренного оповещения в условиях быстроразвивающихся чрезвычайных ситуаций</w:t>
            </w:r>
            <w:r>
              <w:t>»</w:t>
            </w:r>
          </w:p>
          <w:p w:rsidR="000F3E0A" w:rsidRDefault="000F3E0A" w:rsidP="000F3E0A">
            <w:pPr>
              <w:ind w:hanging="7"/>
            </w:pPr>
          </w:p>
          <w:p w:rsidR="00C22219" w:rsidRDefault="00C22219" w:rsidP="002B62BD">
            <w:pPr>
              <w:ind w:hanging="7"/>
              <w:jc w:val="center"/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06911" w:rsidRDefault="00C06911" w:rsidP="00C06911">
            <w:pPr>
              <w:jc w:val="center"/>
            </w:pPr>
            <w:r>
              <w:t xml:space="preserve"> беседа </w:t>
            </w:r>
          </w:p>
          <w:p w:rsidR="00C06911" w:rsidRDefault="00C06911" w:rsidP="00C06911">
            <w:pPr>
              <w:jc w:val="center"/>
            </w:pPr>
            <w:r>
              <w:t>2 часа</w:t>
            </w:r>
          </w:p>
          <w:p w:rsidR="00C22219" w:rsidRDefault="00C22219" w:rsidP="00C22219">
            <w:pPr>
              <w:jc w:val="center"/>
            </w:pPr>
          </w:p>
          <w:p w:rsidR="00C22219" w:rsidRDefault="00933344" w:rsidP="00C22219">
            <w:pPr>
              <w:jc w:val="center"/>
            </w:pPr>
            <w:r>
              <w:t xml:space="preserve"> 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17D69" w:rsidRDefault="00933344" w:rsidP="00E17D69">
            <w:pPr>
              <w:jc w:val="center"/>
            </w:pPr>
            <w:r>
              <w:t xml:space="preserve"> </w:t>
            </w:r>
            <w:r w:rsidR="00E17D69">
              <w:t xml:space="preserve">общественная </w:t>
            </w:r>
          </w:p>
          <w:p w:rsidR="00E17D69" w:rsidRDefault="00E17D69" w:rsidP="00E17D69">
            <w:pPr>
              <w:jc w:val="center"/>
            </w:pPr>
            <w:r>
              <w:t>организация «Общество инвалидов»</w:t>
            </w:r>
          </w:p>
          <w:p w:rsidR="00C22219" w:rsidRDefault="00C22219" w:rsidP="00E17D69">
            <w:pPr>
              <w:jc w:val="center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22219" w:rsidRDefault="00C06911" w:rsidP="006E0C33">
            <w:pPr>
              <w:jc w:val="center"/>
            </w:pPr>
            <w:r>
              <w:t>18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06911" w:rsidRDefault="00C06911" w:rsidP="00C06911">
            <w:r>
              <w:t xml:space="preserve"> Памятка: </w:t>
            </w:r>
          </w:p>
          <w:p w:rsidR="00C06911" w:rsidRDefault="00C06911" w:rsidP="00C06911">
            <w:r>
              <w:t>«Внимание          всем!»</w:t>
            </w:r>
          </w:p>
          <w:p w:rsidR="00C06911" w:rsidRDefault="00C06911" w:rsidP="00C06911">
            <w:r>
              <w:t xml:space="preserve">  Буклеты: </w:t>
            </w:r>
          </w:p>
          <w:p w:rsidR="00C06911" w:rsidRDefault="00C06911" w:rsidP="00C06911">
            <w:r>
              <w:t>«Как подготовить себя к действиям в ЧС»,</w:t>
            </w:r>
          </w:p>
          <w:p w:rsidR="00C06911" w:rsidRDefault="00C06911" w:rsidP="00C06911">
            <w:r>
              <w:t xml:space="preserve">  «Осторожно-опасный лед</w:t>
            </w:r>
          </w:p>
          <w:p w:rsidR="00C06911" w:rsidRDefault="00C06911" w:rsidP="00C06911">
            <w:r>
              <w:t>Плакат:</w:t>
            </w:r>
          </w:p>
          <w:p w:rsidR="00C06911" w:rsidRDefault="00C06911" w:rsidP="00C06911">
            <w:r>
              <w:t xml:space="preserve">  «Действие по сигналу «Внимание всем!»,</w:t>
            </w:r>
          </w:p>
          <w:p w:rsidR="00C22219" w:rsidRDefault="00C22219" w:rsidP="00C22219">
            <w:pPr>
              <w:jc w:val="center"/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0FB7" w:rsidRPr="006703BB" w:rsidRDefault="00E17D69" w:rsidP="00DB0FB7">
            <w:pPr>
              <w:rPr>
                <w:bCs/>
                <w:iCs/>
              </w:rPr>
            </w:pPr>
            <w:r>
              <w:t xml:space="preserve"> </w:t>
            </w:r>
          </w:p>
          <w:p w:rsidR="00DB0FB7" w:rsidRPr="005D3E95" w:rsidRDefault="00DB0FB7" w:rsidP="00DB0FB7">
            <w:pPr>
              <w:rPr>
                <w:bCs/>
                <w:iCs/>
                <w:sz w:val="20"/>
                <w:szCs w:val="20"/>
              </w:rPr>
            </w:pPr>
          </w:p>
          <w:p w:rsidR="00191F0C" w:rsidRDefault="00933344" w:rsidP="00933344"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 xml:space="preserve">  </w:t>
            </w:r>
          </w:p>
          <w:p w:rsidR="00C22219" w:rsidRDefault="00C22219" w:rsidP="00EF089E">
            <w:pPr>
              <w:rPr>
                <w:bCs/>
                <w:iCs/>
              </w:rPr>
            </w:pP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2219" w:rsidRDefault="00C22219" w:rsidP="006E0C33">
            <w:pPr>
              <w:jc w:val="center"/>
            </w:pPr>
          </w:p>
          <w:p w:rsidR="00C22219" w:rsidRDefault="00C22219" w:rsidP="006E0C33">
            <w:pPr>
              <w:jc w:val="center"/>
            </w:pPr>
          </w:p>
          <w:p w:rsidR="00C22219" w:rsidRDefault="00C22219" w:rsidP="006E0C33">
            <w:pPr>
              <w:jc w:val="center"/>
            </w:pPr>
          </w:p>
          <w:p w:rsidR="00C22219" w:rsidRDefault="00C22219" w:rsidP="00C22219">
            <w:pPr>
              <w:jc w:val="center"/>
            </w:pPr>
            <w:proofErr w:type="spellStart"/>
            <w:r>
              <w:t>Тяско</w:t>
            </w:r>
            <w:proofErr w:type="spellEnd"/>
            <w:r>
              <w:t xml:space="preserve"> М.И.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2219" w:rsidRDefault="00C22219" w:rsidP="006E0C33">
            <w:pPr>
              <w:jc w:val="center"/>
            </w:pPr>
          </w:p>
        </w:tc>
      </w:tr>
      <w:tr w:rsidR="00E2446A" w:rsidRPr="00540228" w:rsidTr="00933344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2446A" w:rsidRDefault="00E2446A" w:rsidP="006E0C33">
            <w:pPr>
              <w:jc w:val="center"/>
            </w:pPr>
          </w:p>
          <w:p w:rsidR="00E2446A" w:rsidRDefault="00E2446A" w:rsidP="006E0C33">
            <w:pPr>
              <w:jc w:val="center"/>
            </w:pPr>
            <w:r>
              <w:t>4</w:t>
            </w:r>
          </w:p>
        </w:tc>
        <w:tc>
          <w:tcPr>
            <w:tcW w:w="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3344" w:rsidRDefault="00E17D69" w:rsidP="006E0C33">
            <w:pPr>
              <w:jc w:val="center"/>
              <w:rPr>
                <w:sz w:val="28"/>
              </w:rPr>
            </w:pPr>
            <w:r>
              <w:rPr>
                <w:sz w:val="28"/>
              </w:rPr>
              <w:t>21.0</w:t>
            </w:r>
            <w:r w:rsidR="00E04BE2">
              <w:rPr>
                <w:sz w:val="28"/>
              </w:rPr>
              <w:t>3</w:t>
            </w:r>
          </w:p>
          <w:p w:rsidR="00E17D69" w:rsidRDefault="00E17D69" w:rsidP="006E0C33">
            <w:pPr>
              <w:jc w:val="center"/>
              <w:rPr>
                <w:sz w:val="28"/>
              </w:rPr>
            </w:pPr>
            <w:r>
              <w:rPr>
                <w:sz w:val="28"/>
              </w:rPr>
              <w:t>11.00</w:t>
            </w:r>
          </w:p>
        </w:tc>
        <w:tc>
          <w:tcPr>
            <w:tcW w:w="28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D1933" w:rsidRPr="008E6964" w:rsidRDefault="001D1933" w:rsidP="001D1933">
            <w:pPr>
              <w:ind w:hanging="7"/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 </w:t>
            </w:r>
            <w:r w:rsidRPr="008E6964">
              <w:rPr>
                <w:b/>
                <w:u w:val="single"/>
              </w:rPr>
              <w:t xml:space="preserve">Тема </w:t>
            </w:r>
            <w:r>
              <w:rPr>
                <w:b/>
                <w:u w:val="single"/>
              </w:rPr>
              <w:t>3</w:t>
            </w:r>
          </w:p>
          <w:p w:rsidR="001D1933" w:rsidRDefault="001D1933" w:rsidP="001D1933">
            <w:pPr>
              <w:ind w:hanging="7"/>
            </w:pPr>
            <w:r>
              <w:t xml:space="preserve"> «</w:t>
            </w:r>
            <w:r w:rsidRPr="0018190B">
              <w:t>Действия населения, проживающего в зонах экстренного оповещения в условиях быстроразвивающихся чрезвычайных ситуаций</w:t>
            </w:r>
            <w:r>
              <w:t>»</w:t>
            </w:r>
          </w:p>
          <w:p w:rsidR="000F3E0A" w:rsidRDefault="000F3E0A" w:rsidP="000F3E0A">
            <w:pPr>
              <w:ind w:hanging="7"/>
            </w:pPr>
          </w:p>
          <w:p w:rsidR="00E2446A" w:rsidRPr="008E6964" w:rsidRDefault="00E2446A" w:rsidP="00C22219">
            <w:pPr>
              <w:ind w:hanging="7"/>
              <w:rPr>
                <w:b/>
                <w:u w:val="single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06911" w:rsidRDefault="00C06911" w:rsidP="00C06911">
            <w:pPr>
              <w:jc w:val="center"/>
            </w:pPr>
            <w:r>
              <w:t xml:space="preserve"> беседа </w:t>
            </w:r>
          </w:p>
          <w:p w:rsidR="00C06911" w:rsidRDefault="00C06911" w:rsidP="00C06911">
            <w:pPr>
              <w:jc w:val="center"/>
            </w:pPr>
            <w:r>
              <w:t>2 часа</w:t>
            </w:r>
          </w:p>
          <w:p w:rsidR="00E2446A" w:rsidRDefault="00E2446A" w:rsidP="00E2446A">
            <w:pPr>
              <w:jc w:val="center"/>
            </w:pPr>
          </w:p>
          <w:p w:rsidR="00E2446A" w:rsidRDefault="00933344" w:rsidP="00E2446A">
            <w:pPr>
              <w:jc w:val="center"/>
            </w:pPr>
            <w:r>
              <w:t xml:space="preserve"> </w:t>
            </w:r>
            <w:r w:rsidR="00E2446A">
              <w:t>.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2446A" w:rsidRDefault="00E17D69" w:rsidP="006E0C33">
            <w:pPr>
              <w:jc w:val="center"/>
            </w:pPr>
            <w:r>
              <w:t>«Здоровое поколение»</w:t>
            </w:r>
            <w:r w:rsidR="00E2446A">
              <w:t xml:space="preserve"> 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2446A" w:rsidRDefault="00E04BE2" w:rsidP="006E0C33">
            <w:pPr>
              <w:jc w:val="center"/>
            </w:pPr>
            <w:r>
              <w:t>19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06911" w:rsidRDefault="00933344" w:rsidP="00C06911">
            <w:r>
              <w:t xml:space="preserve"> </w:t>
            </w:r>
            <w:r w:rsidR="0059522A">
              <w:t xml:space="preserve"> </w:t>
            </w:r>
            <w:r w:rsidR="00C06911">
              <w:t xml:space="preserve"> Памятка: </w:t>
            </w:r>
          </w:p>
          <w:p w:rsidR="00C06911" w:rsidRDefault="00C06911" w:rsidP="00C06911">
            <w:r>
              <w:t>«Внимание          всем!»</w:t>
            </w:r>
          </w:p>
          <w:p w:rsidR="00C06911" w:rsidRDefault="00C06911" w:rsidP="00C06911">
            <w:r>
              <w:t xml:space="preserve">  Буклеты: </w:t>
            </w:r>
          </w:p>
          <w:p w:rsidR="00C06911" w:rsidRDefault="00C06911" w:rsidP="00C06911">
            <w:r>
              <w:t>«Как подготовить себя к действиям в ЧС»,</w:t>
            </w:r>
          </w:p>
          <w:p w:rsidR="00C06911" w:rsidRDefault="00C06911" w:rsidP="00C06911">
            <w:r>
              <w:t xml:space="preserve">  «Осторожно-опасный лед</w:t>
            </w:r>
          </w:p>
          <w:p w:rsidR="00C06911" w:rsidRDefault="00C06911" w:rsidP="00C06911">
            <w:r>
              <w:t>Плакат:</w:t>
            </w:r>
          </w:p>
          <w:p w:rsidR="00C06911" w:rsidRDefault="00C06911" w:rsidP="00C06911">
            <w:r>
              <w:t xml:space="preserve">  «Действие по сигналу «Внимание всем!»,</w:t>
            </w:r>
          </w:p>
          <w:p w:rsidR="00E2446A" w:rsidRDefault="00E2446A" w:rsidP="00C22219"/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17D69" w:rsidRPr="006703BB" w:rsidRDefault="00E17D69" w:rsidP="00E17D69">
            <w:pPr>
              <w:rPr>
                <w:bCs/>
                <w:iCs/>
              </w:rPr>
            </w:pPr>
            <w:r>
              <w:t xml:space="preserve"> </w:t>
            </w:r>
            <w:r>
              <w:rPr>
                <w:bCs/>
                <w:iCs/>
              </w:rPr>
              <w:t xml:space="preserve">         </w:t>
            </w:r>
          </w:p>
          <w:p w:rsidR="00E17D69" w:rsidRPr="005D3E95" w:rsidRDefault="00E17D69" w:rsidP="00E17D69">
            <w:pPr>
              <w:rPr>
                <w:bCs/>
                <w:iCs/>
                <w:sz w:val="20"/>
                <w:szCs w:val="20"/>
              </w:rPr>
            </w:pPr>
          </w:p>
          <w:p w:rsidR="00DB0FB7" w:rsidRPr="006703BB" w:rsidRDefault="00DB0FB7" w:rsidP="00DB0FB7">
            <w:pPr>
              <w:rPr>
                <w:bCs/>
                <w:iCs/>
              </w:rPr>
            </w:pPr>
          </w:p>
          <w:p w:rsidR="00DB0FB7" w:rsidRPr="005D3E95" w:rsidRDefault="00DB0FB7" w:rsidP="00DB0FB7">
            <w:pPr>
              <w:rPr>
                <w:bCs/>
                <w:iCs/>
                <w:sz w:val="20"/>
                <w:szCs w:val="20"/>
              </w:rPr>
            </w:pPr>
          </w:p>
          <w:p w:rsidR="00E2446A" w:rsidRDefault="00E2446A" w:rsidP="00191F0C">
            <w:pPr>
              <w:jc w:val="center"/>
              <w:rPr>
                <w:bCs/>
                <w:iCs/>
              </w:rPr>
            </w:pP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2446A" w:rsidRDefault="00E2446A" w:rsidP="006E0C33">
            <w:pPr>
              <w:jc w:val="center"/>
            </w:pPr>
          </w:p>
          <w:p w:rsidR="00E2446A" w:rsidRDefault="00DB0FB7" w:rsidP="006E0C33">
            <w:pPr>
              <w:jc w:val="center"/>
            </w:pPr>
            <w:proofErr w:type="spellStart"/>
            <w:r>
              <w:t>Тяско</w:t>
            </w:r>
            <w:proofErr w:type="spellEnd"/>
            <w:r>
              <w:t xml:space="preserve"> М.И.</w:t>
            </w:r>
            <w:r w:rsidR="00933344">
              <w:t xml:space="preserve"> 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2446A" w:rsidRDefault="00E2446A" w:rsidP="006E0C33">
            <w:pPr>
              <w:jc w:val="center"/>
            </w:pPr>
          </w:p>
        </w:tc>
      </w:tr>
      <w:tr w:rsidR="00E04BE2" w:rsidRPr="00540228" w:rsidTr="00933344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04BE2" w:rsidRDefault="00E04BE2" w:rsidP="006E0C33">
            <w:pPr>
              <w:jc w:val="center"/>
            </w:pPr>
            <w:r>
              <w:t>5</w:t>
            </w:r>
          </w:p>
        </w:tc>
        <w:tc>
          <w:tcPr>
            <w:tcW w:w="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04BE2" w:rsidRDefault="00E04BE2" w:rsidP="006E0C33">
            <w:pPr>
              <w:jc w:val="center"/>
              <w:rPr>
                <w:sz w:val="28"/>
              </w:rPr>
            </w:pPr>
            <w:r>
              <w:rPr>
                <w:sz w:val="28"/>
              </w:rPr>
              <w:t>21.03</w:t>
            </w:r>
          </w:p>
          <w:p w:rsidR="00E04BE2" w:rsidRDefault="00E04BE2" w:rsidP="006E0C33">
            <w:pPr>
              <w:jc w:val="center"/>
              <w:rPr>
                <w:sz w:val="28"/>
              </w:rPr>
            </w:pPr>
            <w:r>
              <w:rPr>
                <w:sz w:val="28"/>
              </w:rPr>
              <w:t>13.00</w:t>
            </w:r>
          </w:p>
        </w:tc>
        <w:tc>
          <w:tcPr>
            <w:tcW w:w="28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04BE2" w:rsidRPr="008E6964" w:rsidRDefault="00E04BE2" w:rsidP="006B3AA2">
            <w:pPr>
              <w:ind w:hanging="7"/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 </w:t>
            </w:r>
            <w:r w:rsidRPr="008E6964">
              <w:rPr>
                <w:b/>
                <w:u w:val="single"/>
              </w:rPr>
              <w:t xml:space="preserve">Тема </w:t>
            </w:r>
            <w:r>
              <w:rPr>
                <w:b/>
                <w:u w:val="single"/>
              </w:rPr>
              <w:t>3</w:t>
            </w:r>
          </w:p>
          <w:p w:rsidR="00E04BE2" w:rsidRDefault="00E04BE2" w:rsidP="006B3AA2">
            <w:pPr>
              <w:ind w:hanging="7"/>
            </w:pPr>
            <w:r>
              <w:t xml:space="preserve"> «</w:t>
            </w:r>
            <w:r w:rsidRPr="0018190B">
              <w:t>Действия населения, проживающего в зонах экстренного оповещения в условиях быстроразвивающихся чрезвычайных ситуаций</w:t>
            </w:r>
            <w:r>
              <w:t>»</w:t>
            </w:r>
          </w:p>
          <w:p w:rsidR="00E04BE2" w:rsidRDefault="00E04BE2" w:rsidP="006B3AA2">
            <w:pPr>
              <w:ind w:hanging="7"/>
            </w:pPr>
          </w:p>
          <w:p w:rsidR="00E04BE2" w:rsidRPr="008E6964" w:rsidRDefault="00E04BE2" w:rsidP="006B3AA2">
            <w:pPr>
              <w:ind w:hanging="7"/>
              <w:rPr>
                <w:b/>
                <w:u w:val="single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04BE2" w:rsidRDefault="00E04BE2" w:rsidP="00E04BE2">
            <w:pPr>
              <w:jc w:val="center"/>
            </w:pPr>
            <w:r>
              <w:t xml:space="preserve">беседа </w:t>
            </w:r>
          </w:p>
          <w:p w:rsidR="00E04BE2" w:rsidRDefault="00E04BE2" w:rsidP="00E04BE2">
            <w:pPr>
              <w:jc w:val="center"/>
            </w:pPr>
            <w:r>
              <w:t>2 часа</w:t>
            </w:r>
          </w:p>
          <w:p w:rsidR="00E04BE2" w:rsidRDefault="00E04BE2" w:rsidP="00C06911">
            <w:pPr>
              <w:jc w:val="center"/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04BE2" w:rsidRDefault="00E04BE2" w:rsidP="006E0C33">
            <w:pPr>
              <w:jc w:val="center"/>
            </w:pPr>
            <w:r>
              <w:t>УКП</w:t>
            </w:r>
          </w:p>
          <w:p w:rsidR="00E04BE2" w:rsidRDefault="00E04BE2" w:rsidP="006E0C33">
            <w:pPr>
              <w:jc w:val="center"/>
            </w:pPr>
            <w:r>
              <w:t>(«Женский союз»)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04BE2" w:rsidRDefault="00E04BE2" w:rsidP="006E0C33">
            <w:pPr>
              <w:jc w:val="center"/>
            </w:pPr>
            <w:r>
              <w:t>6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04BE2" w:rsidRDefault="00E04BE2" w:rsidP="00E04BE2">
            <w:r>
              <w:t xml:space="preserve">   Памятка: </w:t>
            </w:r>
          </w:p>
          <w:p w:rsidR="00E04BE2" w:rsidRDefault="00E04BE2" w:rsidP="00E04BE2">
            <w:r>
              <w:t>«Внимание          всем!»</w:t>
            </w:r>
          </w:p>
          <w:p w:rsidR="00E04BE2" w:rsidRDefault="00E04BE2" w:rsidP="00E04BE2">
            <w:r>
              <w:t xml:space="preserve">  Буклеты: </w:t>
            </w:r>
          </w:p>
          <w:p w:rsidR="00E04BE2" w:rsidRDefault="00E04BE2" w:rsidP="00E04BE2">
            <w:r>
              <w:t>«Как подготовить себя к действиям в ЧС»,</w:t>
            </w:r>
          </w:p>
          <w:p w:rsidR="00E04BE2" w:rsidRDefault="00E04BE2" w:rsidP="00E04BE2">
            <w:r>
              <w:t xml:space="preserve">  «Осторожно-опасный лед</w:t>
            </w:r>
          </w:p>
          <w:p w:rsidR="00E04BE2" w:rsidRDefault="00E04BE2" w:rsidP="00E04BE2">
            <w:r>
              <w:t>Плакат:</w:t>
            </w:r>
          </w:p>
          <w:p w:rsidR="00E04BE2" w:rsidRDefault="00E04BE2" w:rsidP="00E04BE2">
            <w:r>
              <w:t xml:space="preserve">  «Действие по сигналу «Внимание всем!»,</w:t>
            </w:r>
          </w:p>
          <w:p w:rsidR="00E04BE2" w:rsidRDefault="00E04BE2" w:rsidP="00C06911"/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04BE2" w:rsidRDefault="00E04BE2" w:rsidP="00E04BE2">
            <w:pPr>
              <w:rPr>
                <w:bCs/>
                <w:iCs/>
              </w:rPr>
            </w:pPr>
            <w:r>
              <w:rPr>
                <w:bCs/>
                <w:iCs/>
              </w:rPr>
              <w:t>«Сигналы оповещения ЧС»</w:t>
            </w:r>
          </w:p>
          <w:p w:rsidR="00E04BE2" w:rsidRPr="006703BB" w:rsidRDefault="00E04BE2" w:rsidP="00E04BE2">
            <w:pPr>
              <w:rPr>
                <w:bCs/>
                <w:iCs/>
              </w:rPr>
            </w:pPr>
            <w:r>
              <w:rPr>
                <w:bCs/>
                <w:iCs/>
              </w:rPr>
              <w:t>«Испытание стихией»</w:t>
            </w:r>
          </w:p>
          <w:p w:rsidR="00E04BE2" w:rsidRDefault="00E04BE2" w:rsidP="00E17D69"/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4BE2" w:rsidRDefault="00E04BE2" w:rsidP="006E0C33">
            <w:pPr>
              <w:jc w:val="center"/>
            </w:pPr>
            <w:proofErr w:type="spellStart"/>
            <w:r>
              <w:t>Тяско</w:t>
            </w:r>
            <w:proofErr w:type="spellEnd"/>
            <w:r>
              <w:t xml:space="preserve"> М.И.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4BE2" w:rsidRDefault="00E04BE2" w:rsidP="006E0C33">
            <w:pPr>
              <w:jc w:val="center"/>
            </w:pPr>
          </w:p>
        </w:tc>
      </w:tr>
      <w:tr w:rsidR="00E04BE2" w:rsidRPr="00540228" w:rsidTr="00933344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04BE2" w:rsidRDefault="00E04BE2" w:rsidP="006E0C33">
            <w:pPr>
              <w:jc w:val="center"/>
            </w:pPr>
            <w:r>
              <w:t>6</w:t>
            </w:r>
          </w:p>
        </w:tc>
        <w:tc>
          <w:tcPr>
            <w:tcW w:w="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04BE2" w:rsidRDefault="00E04BE2" w:rsidP="006E0C33">
            <w:pPr>
              <w:jc w:val="center"/>
              <w:rPr>
                <w:sz w:val="28"/>
              </w:rPr>
            </w:pPr>
            <w:r>
              <w:rPr>
                <w:sz w:val="28"/>
              </w:rPr>
              <w:t>26.03</w:t>
            </w:r>
          </w:p>
          <w:p w:rsidR="00E04BE2" w:rsidRDefault="00E04BE2" w:rsidP="006E0C33">
            <w:pPr>
              <w:jc w:val="center"/>
              <w:rPr>
                <w:sz w:val="28"/>
              </w:rPr>
            </w:pPr>
            <w:r>
              <w:rPr>
                <w:sz w:val="28"/>
              </w:rPr>
              <w:t>15.00</w:t>
            </w:r>
          </w:p>
        </w:tc>
        <w:tc>
          <w:tcPr>
            <w:tcW w:w="28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04BE2" w:rsidRPr="008E6964" w:rsidRDefault="00E04BE2" w:rsidP="00E04BE2">
            <w:pPr>
              <w:ind w:hanging="7"/>
              <w:rPr>
                <w:b/>
                <w:u w:val="single"/>
              </w:rPr>
            </w:pPr>
            <w:r w:rsidRPr="008E6964">
              <w:rPr>
                <w:b/>
                <w:u w:val="single"/>
              </w:rPr>
              <w:t xml:space="preserve">Тема </w:t>
            </w:r>
            <w:r>
              <w:rPr>
                <w:b/>
                <w:u w:val="single"/>
              </w:rPr>
              <w:t>3</w:t>
            </w:r>
          </w:p>
          <w:p w:rsidR="00E04BE2" w:rsidRDefault="00E04BE2" w:rsidP="00E04BE2">
            <w:pPr>
              <w:ind w:hanging="7"/>
            </w:pPr>
            <w:r>
              <w:t xml:space="preserve"> «</w:t>
            </w:r>
            <w:r w:rsidRPr="0018190B">
              <w:t xml:space="preserve">Действия населения, проживающего в зонах экстренного оповещения в условиях быстроразвивающихся чрезвычайных </w:t>
            </w:r>
            <w:r w:rsidRPr="0018190B">
              <w:lastRenderedPageBreak/>
              <w:t>ситуаций</w:t>
            </w:r>
            <w:r>
              <w:t>»</w:t>
            </w:r>
          </w:p>
          <w:p w:rsidR="00E04BE2" w:rsidRDefault="00E04BE2" w:rsidP="00E04BE2">
            <w:pPr>
              <w:ind w:hanging="7"/>
            </w:pPr>
          </w:p>
          <w:p w:rsidR="00E04BE2" w:rsidRDefault="00E04BE2" w:rsidP="006B3AA2">
            <w:pPr>
              <w:ind w:hanging="7"/>
              <w:rPr>
                <w:b/>
                <w:u w:val="single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04BE2" w:rsidRDefault="00E04BE2" w:rsidP="00E04BE2">
            <w:pPr>
              <w:jc w:val="center"/>
            </w:pPr>
            <w:r>
              <w:lastRenderedPageBreak/>
              <w:t xml:space="preserve">беседа </w:t>
            </w:r>
          </w:p>
          <w:p w:rsidR="00E04BE2" w:rsidRDefault="00E04BE2" w:rsidP="00E04BE2">
            <w:pPr>
              <w:jc w:val="center"/>
            </w:pPr>
            <w:r>
              <w:t>2 часа</w:t>
            </w:r>
          </w:p>
          <w:p w:rsidR="00E04BE2" w:rsidRDefault="00E04BE2" w:rsidP="00E04BE2">
            <w:pPr>
              <w:jc w:val="center"/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04BE2" w:rsidRDefault="00E04BE2" w:rsidP="006E0C33">
            <w:pPr>
              <w:jc w:val="center"/>
            </w:pPr>
            <w:proofErr w:type="gramStart"/>
            <w:r>
              <w:t>общественная</w:t>
            </w:r>
            <w:proofErr w:type="gramEnd"/>
            <w:r>
              <w:t xml:space="preserve"> орган.</w:t>
            </w:r>
          </w:p>
          <w:p w:rsidR="00E04BE2" w:rsidRDefault="00E04BE2" w:rsidP="006E0C33">
            <w:pPr>
              <w:jc w:val="center"/>
            </w:pPr>
            <w:r>
              <w:t>«ЖБЛ»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04BE2" w:rsidRDefault="00E04BE2" w:rsidP="006E0C33">
            <w:pPr>
              <w:jc w:val="center"/>
            </w:pPr>
            <w:r>
              <w:t>13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04BE2" w:rsidRDefault="00E04BE2" w:rsidP="00E04BE2">
            <w:r>
              <w:t xml:space="preserve">   Памятка: </w:t>
            </w:r>
          </w:p>
          <w:p w:rsidR="00E04BE2" w:rsidRDefault="00E04BE2" w:rsidP="00E04BE2">
            <w:r>
              <w:t>«Внимание          всем!»</w:t>
            </w:r>
          </w:p>
          <w:p w:rsidR="00E04BE2" w:rsidRDefault="00E04BE2" w:rsidP="00E04BE2">
            <w:r>
              <w:t xml:space="preserve">  Буклеты: </w:t>
            </w:r>
          </w:p>
          <w:p w:rsidR="00E04BE2" w:rsidRDefault="00E04BE2" w:rsidP="00E04BE2">
            <w:r>
              <w:t>«Как подготовить себя к действиям в ЧС»,</w:t>
            </w:r>
          </w:p>
          <w:p w:rsidR="00E04BE2" w:rsidRDefault="00E04BE2" w:rsidP="00E04BE2">
            <w:r>
              <w:t xml:space="preserve">  «Осторожно-опасный лед</w:t>
            </w:r>
          </w:p>
          <w:p w:rsidR="00E04BE2" w:rsidRDefault="00E04BE2" w:rsidP="00E04BE2">
            <w:r>
              <w:t>Плакат:</w:t>
            </w:r>
          </w:p>
          <w:p w:rsidR="00E04BE2" w:rsidRDefault="00E04BE2" w:rsidP="00E04BE2">
            <w:r>
              <w:lastRenderedPageBreak/>
              <w:t xml:space="preserve">  «Действие по сигналу «Внимание всем!»,</w:t>
            </w:r>
          </w:p>
          <w:p w:rsidR="00E04BE2" w:rsidRDefault="00E04BE2" w:rsidP="00E04BE2"/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04BE2" w:rsidRDefault="00E04BE2" w:rsidP="00E04BE2">
            <w:pPr>
              <w:rPr>
                <w:bCs/>
                <w:iCs/>
              </w:rPr>
            </w:pP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4BE2" w:rsidRDefault="00E04BE2" w:rsidP="006E0C33">
            <w:pPr>
              <w:jc w:val="center"/>
            </w:pPr>
          </w:p>
          <w:p w:rsidR="00E04BE2" w:rsidRDefault="00E04BE2" w:rsidP="006E0C33">
            <w:pPr>
              <w:jc w:val="center"/>
            </w:pPr>
            <w:proofErr w:type="spellStart"/>
            <w:r>
              <w:t>Тяско</w:t>
            </w:r>
            <w:proofErr w:type="spellEnd"/>
            <w:r>
              <w:t xml:space="preserve"> М.И.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4BE2" w:rsidRDefault="00E04BE2" w:rsidP="006E0C33">
            <w:pPr>
              <w:jc w:val="center"/>
            </w:pPr>
          </w:p>
        </w:tc>
      </w:tr>
      <w:tr w:rsidR="00E04BE2" w:rsidRPr="00540228" w:rsidTr="00933344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04BE2" w:rsidRDefault="00E04BE2" w:rsidP="006E0C33">
            <w:pPr>
              <w:jc w:val="center"/>
            </w:pPr>
          </w:p>
          <w:p w:rsidR="00E04BE2" w:rsidRDefault="00B609F1" w:rsidP="006E0C33">
            <w:pPr>
              <w:jc w:val="center"/>
            </w:pPr>
            <w:r>
              <w:t>7</w:t>
            </w:r>
          </w:p>
          <w:p w:rsidR="00E04BE2" w:rsidRDefault="00E04BE2" w:rsidP="006E0C33">
            <w:pPr>
              <w:jc w:val="center"/>
            </w:pPr>
          </w:p>
        </w:tc>
        <w:tc>
          <w:tcPr>
            <w:tcW w:w="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04BE2" w:rsidRDefault="00E04BE2" w:rsidP="006E0C33">
            <w:pPr>
              <w:jc w:val="center"/>
            </w:pPr>
            <w:r>
              <w:t>27.0</w:t>
            </w:r>
            <w:r w:rsidR="006E56AA">
              <w:t>3</w:t>
            </w:r>
          </w:p>
          <w:p w:rsidR="00E04BE2" w:rsidRDefault="00E04BE2" w:rsidP="006E0C33">
            <w:pPr>
              <w:jc w:val="center"/>
            </w:pPr>
            <w:r>
              <w:t>15.00</w:t>
            </w:r>
          </w:p>
        </w:tc>
        <w:tc>
          <w:tcPr>
            <w:tcW w:w="28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04BE2" w:rsidRPr="008E6964" w:rsidRDefault="00E04BE2" w:rsidP="001D1933">
            <w:pPr>
              <w:ind w:hanging="7"/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 </w:t>
            </w:r>
            <w:r w:rsidRPr="008E6964">
              <w:rPr>
                <w:b/>
                <w:u w:val="single"/>
              </w:rPr>
              <w:t xml:space="preserve">Тема </w:t>
            </w:r>
            <w:r>
              <w:rPr>
                <w:b/>
                <w:u w:val="single"/>
              </w:rPr>
              <w:t>3</w:t>
            </w:r>
          </w:p>
          <w:p w:rsidR="00E04BE2" w:rsidRDefault="00E04BE2" w:rsidP="001D1933">
            <w:pPr>
              <w:ind w:hanging="7"/>
            </w:pPr>
            <w:r>
              <w:t xml:space="preserve"> «</w:t>
            </w:r>
            <w:r w:rsidRPr="0018190B">
              <w:t>Действия населения, проживающего в зонах экстренного оповещения в условиях быстроразвивающихся чрезвычайных ситуаций</w:t>
            </w:r>
            <w:r>
              <w:t>»</w:t>
            </w:r>
          </w:p>
          <w:p w:rsidR="00E04BE2" w:rsidRDefault="00E04BE2" w:rsidP="000F3E0A">
            <w:pPr>
              <w:ind w:hanging="7"/>
            </w:pPr>
          </w:p>
          <w:p w:rsidR="00E04BE2" w:rsidRPr="008E6964" w:rsidRDefault="00E04BE2" w:rsidP="00871E39">
            <w:pPr>
              <w:ind w:hanging="7"/>
              <w:rPr>
                <w:b/>
                <w:u w:val="single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04BE2" w:rsidRDefault="00E04BE2" w:rsidP="00C06911">
            <w:pPr>
              <w:jc w:val="center"/>
            </w:pPr>
            <w:r>
              <w:t xml:space="preserve"> беседа </w:t>
            </w:r>
          </w:p>
          <w:p w:rsidR="00E04BE2" w:rsidRDefault="00E04BE2" w:rsidP="00C06911">
            <w:pPr>
              <w:jc w:val="center"/>
            </w:pPr>
            <w:r>
              <w:t>2 часа</w:t>
            </w:r>
          </w:p>
          <w:p w:rsidR="00E04BE2" w:rsidRDefault="00E04BE2" w:rsidP="00DB0FB7">
            <w:pPr>
              <w:jc w:val="center"/>
            </w:pPr>
          </w:p>
          <w:p w:rsidR="00E04BE2" w:rsidRDefault="00E04BE2" w:rsidP="00E2446A">
            <w:pPr>
              <w:jc w:val="center"/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04BE2" w:rsidRDefault="00E04BE2" w:rsidP="006E0C33">
            <w:pPr>
              <w:jc w:val="center"/>
            </w:pPr>
            <w:r>
              <w:t>общественная организация ветеранов войны и труда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04BE2" w:rsidRDefault="00E04BE2" w:rsidP="006E0C33">
            <w:pPr>
              <w:jc w:val="center"/>
            </w:pPr>
            <w:r>
              <w:t>11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04BE2" w:rsidRDefault="00E04BE2" w:rsidP="00C06911">
            <w:r>
              <w:t xml:space="preserve">  </w:t>
            </w:r>
          </w:p>
          <w:p w:rsidR="00E04BE2" w:rsidRDefault="00E04BE2" w:rsidP="00C06911">
            <w:r>
              <w:t xml:space="preserve"> Памятка: </w:t>
            </w:r>
          </w:p>
          <w:p w:rsidR="00E04BE2" w:rsidRDefault="00E04BE2" w:rsidP="00C06911">
            <w:r>
              <w:t>«Внимание          всем!»</w:t>
            </w:r>
          </w:p>
          <w:p w:rsidR="00E04BE2" w:rsidRDefault="00E04BE2" w:rsidP="00C06911">
            <w:r>
              <w:t xml:space="preserve">  Буклеты: </w:t>
            </w:r>
          </w:p>
          <w:p w:rsidR="00E04BE2" w:rsidRDefault="00E04BE2" w:rsidP="00C06911">
            <w:r>
              <w:t>«Как подготовить себя к действиям в ЧС»,</w:t>
            </w:r>
          </w:p>
          <w:p w:rsidR="00E04BE2" w:rsidRDefault="00E04BE2" w:rsidP="00C06911">
            <w:r>
              <w:t xml:space="preserve">  «Осторожно-опасный лед</w:t>
            </w:r>
          </w:p>
          <w:p w:rsidR="00E04BE2" w:rsidRDefault="00E04BE2" w:rsidP="00C06911">
            <w:r>
              <w:t>Плакат:</w:t>
            </w:r>
          </w:p>
          <w:p w:rsidR="00E04BE2" w:rsidRDefault="00E04BE2" w:rsidP="00C06911">
            <w:r>
              <w:t xml:space="preserve">  «Действие по сигналу «Внимание всем!»,</w:t>
            </w:r>
          </w:p>
          <w:p w:rsidR="00E04BE2" w:rsidRDefault="00E04BE2" w:rsidP="00DB0FB7"/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04BE2" w:rsidRDefault="00E04BE2" w:rsidP="00191F0C">
            <w:pPr>
              <w:jc w:val="center"/>
              <w:rPr>
                <w:bCs/>
                <w:iCs/>
              </w:rPr>
            </w:pP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4BE2" w:rsidRDefault="00E04BE2" w:rsidP="006E0C33">
            <w:pPr>
              <w:jc w:val="center"/>
            </w:pPr>
          </w:p>
          <w:p w:rsidR="00E04BE2" w:rsidRDefault="00E04BE2" w:rsidP="006E0C33">
            <w:pPr>
              <w:jc w:val="center"/>
            </w:pPr>
          </w:p>
          <w:p w:rsidR="00E04BE2" w:rsidRDefault="00E04BE2" w:rsidP="006E0C33">
            <w:pPr>
              <w:jc w:val="center"/>
            </w:pPr>
            <w:proofErr w:type="spellStart"/>
            <w:r>
              <w:t>Тяско</w:t>
            </w:r>
            <w:proofErr w:type="spellEnd"/>
            <w:r>
              <w:t xml:space="preserve"> М.И.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4BE2" w:rsidRDefault="00E04BE2" w:rsidP="006E0C33">
            <w:pPr>
              <w:jc w:val="center"/>
            </w:pPr>
          </w:p>
        </w:tc>
      </w:tr>
      <w:tr w:rsidR="00E04BE2" w:rsidRPr="00540228" w:rsidTr="00933344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04BE2" w:rsidRDefault="00E04BE2" w:rsidP="006E0C33">
            <w:pPr>
              <w:jc w:val="center"/>
            </w:pPr>
          </w:p>
          <w:p w:rsidR="00E04BE2" w:rsidRDefault="00E04BE2" w:rsidP="006E0C33">
            <w:pPr>
              <w:jc w:val="center"/>
            </w:pPr>
          </w:p>
          <w:p w:rsidR="00E04BE2" w:rsidRDefault="00E04BE2" w:rsidP="006E0C33">
            <w:pPr>
              <w:jc w:val="center"/>
            </w:pPr>
          </w:p>
        </w:tc>
        <w:tc>
          <w:tcPr>
            <w:tcW w:w="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04BE2" w:rsidRDefault="00E04BE2" w:rsidP="006E0C33">
            <w:pPr>
              <w:jc w:val="center"/>
            </w:pPr>
          </w:p>
        </w:tc>
        <w:tc>
          <w:tcPr>
            <w:tcW w:w="28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04BE2" w:rsidRDefault="00E04BE2" w:rsidP="00871E39">
            <w:pPr>
              <w:ind w:hanging="7"/>
            </w:pPr>
            <w:r>
              <w:t>В</w:t>
            </w:r>
            <w:r w:rsidRPr="003A711C">
              <w:t>сего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04BE2" w:rsidRDefault="00D117B1" w:rsidP="00E2446A">
            <w:pPr>
              <w:jc w:val="center"/>
            </w:pPr>
            <w:r>
              <w:t>7</w:t>
            </w:r>
            <w:bookmarkStart w:id="0" w:name="_GoBack"/>
            <w:bookmarkEnd w:id="0"/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04BE2" w:rsidRDefault="00E04BE2" w:rsidP="006E0C33">
            <w:pPr>
              <w:jc w:val="center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04BE2" w:rsidRDefault="00093C04" w:rsidP="006E0C33">
            <w:pPr>
              <w:jc w:val="center"/>
            </w:pPr>
            <w:r>
              <w:t>94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04BE2" w:rsidRDefault="00E04BE2" w:rsidP="001D1933">
            <w:pPr>
              <w:jc w:val="center"/>
            </w:pPr>
            <w:r>
              <w:t>плакатов-</w:t>
            </w:r>
            <w:r w:rsidR="00093C04">
              <w:t>6</w:t>
            </w:r>
          </w:p>
          <w:p w:rsidR="00E04BE2" w:rsidRDefault="00E04BE2" w:rsidP="001D1933">
            <w:pPr>
              <w:jc w:val="center"/>
            </w:pPr>
            <w:r>
              <w:t>памяток—</w:t>
            </w:r>
            <w:r w:rsidR="00093C04">
              <w:t>94</w:t>
            </w:r>
          </w:p>
          <w:p w:rsidR="00E04BE2" w:rsidRDefault="00E04BE2" w:rsidP="00093C04">
            <w:pPr>
              <w:jc w:val="center"/>
            </w:pPr>
            <w:r>
              <w:t xml:space="preserve">буклетов- </w:t>
            </w:r>
            <w:r w:rsidR="00093C04">
              <w:t>188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04BE2" w:rsidRDefault="00093C04" w:rsidP="00191F0C"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6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4BE2" w:rsidRDefault="00E04BE2" w:rsidP="006E0C33">
            <w:pPr>
              <w:jc w:val="center"/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4BE2" w:rsidRDefault="00E04BE2" w:rsidP="006E0C33">
            <w:pPr>
              <w:jc w:val="center"/>
            </w:pPr>
          </w:p>
        </w:tc>
      </w:tr>
    </w:tbl>
    <w:p w:rsidR="0059522A" w:rsidRDefault="003A711C" w:rsidP="006E0C33">
      <w:pPr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</w:t>
      </w:r>
    </w:p>
    <w:p w:rsidR="0059522A" w:rsidRDefault="0059522A" w:rsidP="006E0C33">
      <w:pPr>
        <w:ind w:firstLine="720"/>
        <w:rPr>
          <w:sz w:val="28"/>
          <w:szCs w:val="28"/>
        </w:rPr>
      </w:pPr>
    </w:p>
    <w:p w:rsidR="0059522A" w:rsidRDefault="0059522A" w:rsidP="006E0C33">
      <w:pPr>
        <w:ind w:firstLine="720"/>
        <w:rPr>
          <w:sz w:val="28"/>
          <w:szCs w:val="28"/>
        </w:rPr>
      </w:pPr>
    </w:p>
    <w:p w:rsidR="0059522A" w:rsidRDefault="0059522A" w:rsidP="006E0C33">
      <w:pPr>
        <w:ind w:firstLine="720"/>
        <w:rPr>
          <w:sz w:val="28"/>
          <w:szCs w:val="28"/>
        </w:rPr>
      </w:pPr>
    </w:p>
    <w:p w:rsidR="0059522A" w:rsidRDefault="0059522A" w:rsidP="006E0C33">
      <w:pPr>
        <w:ind w:firstLine="720"/>
        <w:rPr>
          <w:sz w:val="28"/>
          <w:szCs w:val="28"/>
        </w:rPr>
      </w:pPr>
    </w:p>
    <w:p w:rsidR="00DB0FB7" w:rsidRDefault="003A711C" w:rsidP="006E0C33">
      <w:pPr>
        <w:ind w:firstLine="720"/>
        <w:rPr>
          <w:sz w:val="28"/>
          <w:szCs w:val="28"/>
        </w:rPr>
        <w:sectPr w:rsidR="00DB0FB7" w:rsidSect="00D2181E">
          <w:pgSz w:w="16838" w:h="11906" w:orient="landscape"/>
          <w:pgMar w:top="709" w:right="567" w:bottom="567" w:left="567" w:header="709" w:footer="709" w:gutter="0"/>
          <w:cols w:space="708"/>
          <w:titlePg/>
          <w:docGrid w:linePitch="360"/>
        </w:sectPr>
      </w:pP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Зав</w:t>
      </w:r>
      <w:proofErr w:type="gramStart"/>
      <w:r>
        <w:rPr>
          <w:sz w:val="28"/>
          <w:szCs w:val="28"/>
        </w:rPr>
        <w:t>.У</w:t>
      </w:r>
      <w:proofErr w:type="gramEnd"/>
      <w:r>
        <w:rPr>
          <w:sz w:val="28"/>
          <w:szCs w:val="28"/>
        </w:rPr>
        <w:t>КП</w:t>
      </w:r>
      <w:proofErr w:type="spellEnd"/>
      <w:r>
        <w:rPr>
          <w:sz w:val="28"/>
          <w:szCs w:val="28"/>
        </w:rPr>
        <w:t xml:space="preserve">:                                         </w:t>
      </w:r>
      <w:proofErr w:type="spellStart"/>
      <w:r>
        <w:rPr>
          <w:sz w:val="28"/>
          <w:szCs w:val="28"/>
        </w:rPr>
        <w:t>Тяско</w:t>
      </w:r>
      <w:proofErr w:type="spellEnd"/>
      <w:r>
        <w:rPr>
          <w:sz w:val="28"/>
          <w:szCs w:val="28"/>
        </w:rPr>
        <w:t xml:space="preserve"> М.И.</w:t>
      </w:r>
    </w:p>
    <w:p w:rsidR="005F5F2C" w:rsidRDefault="005F5F2C" w:rsidP="009E2296">
      <w:pPr>
        <w:tabs>
          <w:tab w:val="left" w:pos="2520"/>
        </w:tabs>
        <w:ind w:firstLine="720"/>
        <w:rPr>
          <w:b/>
          <w:bCs/>
          <w:sz w:val="28"/>
          <w:szCs w:val="28"/>
        </w:rPr>
      </w:pPr>
    </w:p>
    <w:sectPr w:rsidR="005F5F2C" w:rsidSect="0094278F">
      <w:pgSz w:w="11906" w:h="16838"/>
      <w:pgMar w:top="0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7493"/>
    <w:rsid w:val="00032401"/>
    <w:rsid w:val="000653EB"/>
    <w:rsid w:val="00093C04"/>
    <w:rsid w:val="000A2480"/>
    <w:rsid w:val="000C7848"/>
    <w:rsid w:val="000F3E0A"/>
    <w:rsid w:val="00191F0C"/>
    <w:rsid w:val="001D1933"/>
    <w:rsid w:val="00211B55"/>
    <w:rsid w:val="00287493"/>
    <w:rsid w:val="00293479"/>
    <w:rsid w:val="002B62BD"/>
    <w:rsid w:val="003A711C"/>
    <w:rsid w:val="00401367"/>
    <w:rsid w:val="00482749"/>
    <w:rsid w:val="004D12D2"/>
    <w:rsid w:val="004D63FC"/>
    <w:rsid w:val="00507617"/>
    <w:rsid w:val="00544158"/>
    <w:rsid w:val="005844D3"/>
    <w:rsid w:val="0058469F"/>
    <w:rsid w:val="0059522A"/>
    <w:rsid w:val="005F5F2C"/>
    <w:rsid w:val="006703BB"/>
    <w:rsid w:val="006B2B26"/>
    <w:rsid w:val="006C437A"/>
    <w:rsid w:val="006C52BE"/>
    <w:rsid w:val="006E0C33"/>
    <w:rsid w:val="006E56AA"/>
    <w:rsid w:val="0071575C"/>
    <w:rsid w:val="007319C7"/>
    <w:rsid w:val="00767DE0"/>
    <w:rsid w:val="007A71D3"/>
    <w:rsid w:val="007A7988"/>
    <w:rsid w:val="00827857"/>
    <w:rsid w:val="008642A7"/>
    <w:rsid w:val="00871E39"/>
    <w:rsid w:val="008E6964"/>
    <w:rsid w:val="008F7B91"/>
    <w:rsid w:val="009045F2"/>
    <w:rsid w:val="00914D5E"/>
    <w:rsid w:val="00933344"/>
    <w:rsid w:val="0094278F"/>
    <w:rsid w:val="00957C52"/>
    <w:rsid w:val="009610DB"/>
    <w:rsid w:val="00996CDD"/>
    <w:rsid w:val="009E2296"/>
    <w:rsid w:val="00A41491"/>
    <w:rsid w:val="00B609F1"/>
    <w:rsid w:val="00B910BA"/>
    <w:rsid w:val="00BE59D5"/>
    <w:rsid w:val="00C06911"/>
    <w:rsid w:val="00C22219"/>
    <w:rsid w:val="00C50624"/>
    <w:rsid w:val="00CE13E6"/>
    <w:rsid w:val="00D117B1"/>
    <w:rsid w:val="00D2181E"/>
    <w:rsid w:val="00D43347"/>
    <w:rsid w:val="00D437B2"/>
    <w:rsid w:val="00DB0FB7"/>
    <w:rsid w:val="00DD3325"/>
    <w:rsid w:val="00DF3484"/>
    <w:rsid w:val="00E04BE2"/>
    <w:rsid w:val="00E10222"/>
    <w:rsid w:val="00E17D69"/>
    <w:rsid w:val="00E22E48"/>
    <w:rsid w:val="00E2446A"/>
    <w:rsid w:val="00EA219E"/>
    <w:rsid w:val="00EB3D4F"/>
    <w:rsid w:val="00EE5FD1"/>
    <w:rsid w:val="00EF089E"/>
    <w:rsid w:val="00F63CAC"/>
    <w:rsid w:val="00FF1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5F2C"/>
    <w:rPr>
      <w:rFonts w:ascii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F5F2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rsid w:val="005F5F2C"/>
    <w:rPr>
      <w:rFonts w:ascii="Times New Roman" w:eastAsia="Calibri" w:hAnsi="Times New Roman" w:cs="Times New Roman"/>
      <w:sz w:val="24"/>
      <w:szCs w:val="24"/>
      <w:lang w:eastAsia="ru-RU"/>
    </w:rPr>
  </w:style>
  <w:style w:type="character" w:styleId="a5">
    <w:name w:val="page number"/>
    <w:rsid w:val="005F5F2C"/>
    <w:rPr>
      <w:rFonts w:cs="Times New Roman"/>
    </w:rPr>
  </w:style>
  <w:style w:type="paragraph" w:styleId="a6">
    <w:name w:val="footer"/>
    <w:basedOn w:val="a"/>
    <w:link w:val="a7"/>
    <w:rsid w:val="005F5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rsid w:val="005F5F2C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96CDD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96CDD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5F2C"/>
    <w:rPr>
      <w:rFonts w:ascii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F5F2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rsid w:val="005F5F2C"/>
    <w:rPr>
      <w:rFonts w:ascii="Times New Roman" w:eastAsia="Calibri" w:hAnsi="Times New Roman" w:cs="Times New Roman"/>
      <w:sz w:val="24"/>
      <w:szCs w:val="24"/>
      <w:lang w:eastAsia="ru-RU"/>
    </w:rPr>
  </w:style>
  <w:style w:type="character" w:styleId="a5">
    <w:name w:val="page number"/>
    <w:rsid w:val="005F5F2C"/>
    <w:rPr>
      <w:rFonts w:cs="Times New Roman"/>
    </w:rPr>
  </w:style>
  <w:style w:type="paragraph" w:styleId="a6">
    <w:name w:val="footer"/>
    <w:basedOn w:val="a"/>
    <w:link w:val="a7"/>
    <w:rsid w:val="005F5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rsid w:val="005F5F2C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96CDD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96CD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1\Desktop\&#1052;&#1050;&#1059;%20&#1054;.&#1057;\&#1059;&#1052;&#1050;\&#1078;&#1091;&#1088;&#1085;&#1072;&#1083;%20&#1087;&#1088;&#1086;&#1074;&#1077;&#1076;.&#1079;&#1072;&#1085;.2014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A9B0C4-145D-473A-9D96-C0DA45FE2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журнал провед.зан.2014</Template>
  <TotalTime>27</TotalTime>
  <Pages>4</Pages>
  <Words>508</Words>
  <Characters>2896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-</Company>
  <LinksUpToDate>false</LinksUpToDate>
  <CharactersWithSpaces>3398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13</cp:revision>
  <cp:lastPrinted>2017-01-25T07:59:00Z</cp:lastPrinted>
  <dcterms:created xsi:type="dcterms:W3CDTF">2018-03-20T12:08:00Z</dcterms:created>
  <dcterms:modified xsi:type="dcterms:W3CDTF">2018-07-09T11:39:00Z</dcterms:modified>
</cp:coreProperties>
</file>