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8642A7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Март</w:t>
      </w:r>
      <w:r w:rsidR="009045F2" w:rsidRPr="009E2296">
        <w:rPr>
          <w:b/>
          <w:bCs/>
          <w:sz w:val="28"/>
          <w:szCs w:val="28"/>
        </w:rPr>
        <w:t xml:space="preserve">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58469F" w:rsidP="006E0C33">
            <w:pPr>
              <w:jc w:val="center"/>
            </w:pPr>
            <w:r>
              <w:t>19.03</w:t>
            </w:r>
          </w:p>
          <w:p w:rsidR="008E6964" w:rsidRPr="00540228" w:rsidRDefault="008E6964" w:rsidP="00E17D69">
            <w:pPr>
              <w:jc w:val="center"/>
            </w:pPr>
            <w:r>
              <w:t>1</w:t>
            </w:r>
            <w:r w:rsidR="00E17D69">
              <w:t>1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Default="002B62BD" w:rsidP="006E0C33">
            <w:pPr>
              <w:ind w:hanging="7"/>
              <w:jc w:val="center"/>
            </w:pPr>
          </w:p>
          <w:p w:rsidR="00EB3D4F" w:rsidRPr="008E6964" w:rsidRDefault="00957C52" w:rsidP="00957C5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8642A7">
              <w:rPr>
                <w:b/>
                <w:u w:val="single"/>
              </w:rPr>
              <w:t>3</w:t>
            </w:r>
          </w:p>
          <w:p w:rsidR="00D437B2" w:rsidRDefault="008642A7" w:rsidP="00957C52">
            <w:pPr>
              <w:ind w:hanging="7"/>
            </w:pPr>
            <w:r>
              <w:t xml:space="preserve"> </w:t>
            </w:r>
            <w:r w:rsidR="0058469F">
              <w:t>«</w:t>
            </w:r>
            <w:r w:rsidR="0058469F"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 w:rsidR="0058469F">
              <w:t>»</w:t>
            </w:r>
          </w:p>
          <w:p w:rsidR="002B62BD" w:rsidRPr="00540228" w:rsidRDefault="002B62BD" w:rsidP="006E0C33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Default="0058469F" w:rsidP="006E0C33">
            <w:pPr>
              <w:jc w:val="center"/>
            </w:pPr>
            <w:r>
              <w:t xml:space="preserve">беседа </w:t>
            </w:r>
          </w:p>
          <w:p w:rsidR="0058469F" w:rsidRDefault="0058469F" w:rsidP="006E0C33">
            <w:pPr>
              <w:jc w:val="center"/>
            </w:pPr>
            <w:r>
              <w:t>2 часа</w:t>
            </w:r>
          </w:p>
          <w:p w:rsidR="008E6964" w:rsidRPr="00540228" w:rsidRDefault="007319C7" w:rsidP="006E0C33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E17D69" w:rsidP="00E17D69">
            <w:pPr>
              <w:jc w:val="center"/>
            </w:pPr>
            <w:r>
              <w:t>ОДП</w:t>
            </w:r>
          </w:p>
          <w:p w:rsidR="00EB3D4F" w:rsidRPr="00540228" w:rsidRDefault="00E17D69" w:rsidP="00E17D69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>
              <w:t xml:space="preserve"> 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58469F" w:rsidP="006E0C33">
            <w:pPr>
              <w:jc w:val="center"/>
            </w:pPr>
            <w:r>
              <w:t>16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1367" w:rsidRDefault="00401367" w:rsidP="00401367">
            <w:r>
              <w:t xml:space="preserve"> Памятка: </w:t>
            </w:r>
          </w:p>
          <w:p w:rsidR="00401367" w:rsidRDefault="00C06911" w:rsidP="00401367">
            <w:r>
              <w:t>«</w:t>
            </w:r>
            <w:r w:rsidR="00401367">
              <w:t>Внимание          всем!»</w:t>
            </w:r>
          </w:p>
          <w:p w:rsidR="00401367" w:rsidRDefault="00401367" w:rsidP="00401367">
            <w:r>
              <w:t xml:space="preserve">  Буклеты: </w:t>
            </w:r>
          </w:p>
          <w:p w:rsidR="00401367" w:rsidRDefault="00401367" w:rsidP="00401367">
            <w:r>
              <w:t>«Как подготовить себя к действиям в ЧС»,</w:t>
            </w:r>
          </w:p>
          <w:p w:rsidR="00401367" w:rsidRDefault="00401367" w:rsidP="00401367">
            <w:r>
              <w:t xml:space="preserve">  «Осторожно-опасный лед</w:t>
            </w:r>
          </w:p>
          <w:p w:rsidR="00401367" w:rsidRDefault="00401367" w:rsidP="00401367">
            <w:r>
              <w:t>Плакат:</w:t>
            </w:r>
          </w:p>
          <w:p w:rsidR="00401367" w:rsidRDefault="00401367" w:rsidP="00401367">
            <w:r>
              <w:t xml:space="preserve">  «Действие по сигналу «Внимание всем!»,</w:t>
            </w:r>
          </w:p>
          <w:p w:rsidR="00401367" w:rsidRDefault="00401367" w:rsidP="00401367"/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03BB" w:rsidRDefault="001D1933" w:rsidP="006703B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«Сигналы оповещения ЧС»</w:t>
            </w:r>
          </w:p>
          <w:p w:rsidR="001D1933" w:rsidRPr="006703BB" w:rsidRDefault="001D1933" w:rsidP="006703BB">
            <w:pPr>
              <w:rPr>
                <w:bCs/>
                <w:iCs/>
              </w:rPr>
            </w:pPr>
            <w:r>
              <w:rPr>
                <w:bCs/>
                <w:iCs/>
              </w:rPr>
              <w:t>«Испытание стихией»</w:t>
            </w:r>
          </w:p>
          <w:p w:rsidR="006703BB" w:rsidRPr="005D3E95" w:rsidRDefault="006703BB" w:rsidP="006703BB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E17D69" w:rsidP="006E0C33">
            <w:pPr>
              <w:jc w:val="center"/>
            </w:pPr>
            <w:r>
              <w:t>19.0</w:t>
            </w:r>
            <w:r w:rsidR="001D1933">
              <w:t>3</w:t>
            </w:r>
          </w:p>
          <w:p w:rsidR="00EB3D4F" w:rsidRPr="00540228" w:rsidRDefault="00E17D69" w:rsidP="006E0C33">
            <w:pPr>
              <w:jc w:val="center"/>
            </w:pPr>
            <w:r>
              <w:t>15</w:t>
            </w:r>
            <w:r w:rsidR="00933344">
              <w:t>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1D1933" w:rsidRDefault="001D1933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E17D69" w:rsidRPr="00540228" w:rsidRDefault="001D1933" w:rsidP="001D1933">
            <w:pPr>
              <w:ind w:hanging="7"/>
              <w:jc w:val="center"/>
            </w:pPr>
            <w:r>
              <w:rPr>
                <w:b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C06911" w:rsidP="00C06911">
            <w:pPr>
              <w:jc w:val="center"/>
            </w:pPr>
            <w:r>
              <w:t>2 часа</w:t>
            </w:r>
          </w:p>
          <w:p w:rsidR="00C22219" w:rsidRDefault="00C22219" w:rsidP="00C22219">
            <w:pPr>
              <w:jc w:val="center"/>
            </w:pP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E17D69" w:rsidP="00E17D69">
            <w:pPr>
              <w:jc w:val="center"/>
            </w:pPr>
            <w:r>
              <w:t>УКП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17D69" w:rsidP="00C06911">
            <w:pPr>
              <w:jc w:val="center"/>
            </w:pPr>
            <w:r>
              <w:t>1</w:t>
            </w:r>
            <w:r w:rsidR="00C06911">
              <w:t>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r>
              <w:t xml:space="preserve">Памятка: </w:t>
            </w:r>
          </w:p>
          <w:p w:rsidR="00C06911" w:rsidRDefault="00C06911" w:rsidP="00C06911">
            <w:r>
              <w:t>«Внимание          всем!»</w:t>
            </w:r>
          </w:p>
          <w:p w:rsidR="00C06911" w:rsidRDefault="00C06911" w:rsidP="00C06911">
            <w:r>
              <w:t xml:space="preserve">  Буклеты: </w:t>
            </w:r>
          </w:p>
          <w:p w:rsidR="00C06911" w:rsidRDefault="00C06911" w:rsidP="00C06911">
            <w:r>
              <w:t>«Как подготовить себя к действиям в ЧС»,</w:t>
            </w:r>
          </w:p>
          <w:p w:rsidR="00C06911" w:rsidRDefault="00C06911" w:rsidP="00C06911">
            <w:r>
              <w:t xml:space="preserve">  «Осторожно-опасный лед</w:t>
            </w:r>
          </w:p>
          <w:p w:rsidR="00C06911" w:rsidRDefault="00C06911" w:rsidP="00C06911">
            <w:r>
              <w:t>Плакат:</w:t>
            </w:r>
          </w:p>
          <w:p w:rsidR="00C06911" w:rsidRDefault="00C06911" w:rsidP="00C06911">
            <w:r>
              <w:t xml:space="preserve">  «Действие по сигналу «Внимание всем!»,</w:t>
            </w:r>
          </w:p>
          <w:p w:rsidR="00EB3D4F" w:rsidRDefault="00EB3D4F" w:rsidP="00DB0FB7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8E6964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E17D69">
              <w:rPr>
                <w:bCs/>
                <w:iCs/>
              </w:rPr>
              <w:t xml:space="preserve">        </w:t>
            </w:r>
            <w:r w:rsidR="00C06911">
              <w:t xml:space="preserve"> </w:t>
            </w:r>
          </w:p>
          <w:p w:rsidR="00C06911" w:rsidRDefault="00C06911" w:rsidP="00C06911">
            <w:pPr>
              <w:rPr>
                <w:bCs/>
                <w:iCs/>
              </w:rPr>
            </w:pPr>
            <w:r>
              <w:rPr>
                <w:bCs/>
                <w:iCs/>
              </w:rPr>
              <w:t>«Сигналы оповещения ЧС»</w:t>
            </w:r>
          </w:p>
          <w:p w:rsidR="00C06911" w:rsidRPr="006703BB" w:rsidRDefault="00C06911" w:rsidP="00C06911">
            <w:pPr>
              <w:rPr>
                <w:bCs/>
                <w:iCs/>
              </w:rPr>
            </w:pPr>
            <w:r>
              <w:rPr>
                <w:bCs/>
                <w:iCs/>
              </w:rPr>
              <w:t>«Испытание стихией»</w:t>
            </w:r>
          </w:p>
          <w:p w:rsidR="00C06911" w:rsidRPr="005D3E95" w:rsidRDefault="00C06911" w:rsidP="00C06911">
            <w:pPr>
              <w:rPr>
                <w:bCs/>
                <w:iCs/>
                <w:sz w:val="20"/>
                <w:szCs w:val="20"/>
              </w:rPr>
            </w:pP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2221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20.0</w:t>
            </w:r>
            <w:r w:rsidR="00C06911">
              <w:rPr>
                <w:sz w:val="28"/>
              </w:rPr>
              <w:t>3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1D1933" w:rsidRDefault="001D1933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0F3E0A" w:rsidRDefault="000F3E0A" w:rsidP="000F3E0A">
            <w:pPr>
              <w:ind w:hanging="7"/>
            </w:pPr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C06911" w:rsidP="00C06911">
            <w:pPr>
              <w:jc w:val="center"/>
            </w:pPr>
            <w:r>
              <w:t>2 часа</w:t>
            </w:r>
          </w:p>
          <w:p w:rsidR="00C22219" w:rsidRDefault="00C22219" w:rsidP="00C22219">
            <w:pPr>
              <w:jc w:val="center"/>
            </w:pP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933344" w:rsidP="00E17D69">
            <w:pPr>
              <w:jc w:val="center"/>
            </w:pPr>
            <w:r>
              <w:t xml:space="preserve"> </w:t>
            </w:r>
            <w:r w:rsidR="00E17D69">
              <w:t xml:space="preserve">общественная </w:t>
            </w:r>
          </w:p>
          <w:p w:rsidR="00E17D69" w:rsidRDefault="00E17D69" w:rsidP="00E17D69">
            <w:pPr>
              <w:jc w:val="center"/>
            </w:pPr>
            <w:r>
              <w:t>организация «Общество инвалидов»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C06911" w:rsidP="006E0C33">
            <w:pPr>
              <w:jc w:val="center"/>
            </w:pPr>
            <w:r>
              <w:t>18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r>
              <w:t xml:space="preserve"> Памятка: </w:t>
            </w:r>
          </w:p>
          <w:p w:rsidR="00C06911" w:rsidRDefault="00C06911" w:rsidP="00C06911">
            <w:r>
              <w:t>«Внимание          всем!»</w:t>
            </w:r>
          </w:p>
          <w:p w:rsidR="00C06911" w:rsidRDefault="00C06911" w:rsidP="00C06911">
            <w:r>
              <w:t xml:space="preserve">  Буклеты: </w:t>
            </w:r>
          </w:p>
          <w:p w:rsidR="00C06911" w:rsidRDefault="00C06911" w:rsidP="00C06911">
            <w:r>
              <w:t>«Как подготовить себя к действиям в ЧС»,</w:t>
            </w:r>
          </w:p>
          <w:p w:rsidR="00C06911" w:rsidRDefault="00C06911" w:rsidP="00C06911">
            <w:r>
              <w:t xml:space="preserve">  «Осторожно-опасный лед</w:t>
            </w:r>
          </w:p>
          <w:p w:rsidR="00C06911" w:rsidRDefault="00C06911" w:rsidP="00C06911">
            <w:r>
              <w:t>Плакат:</w:t>
            </w:r>
          </w:p>
          <w:p w:rsidR="00C06911" w:rsidRDefault="00C06911" w:rsidP="00C06911">
            <w:r>
              <w:t xml:space="preserve">  «Действие по сигналу «Внимание всем!»,</w:t>
            </w:r>
          </w:p>
          <w:p w:rsidR="00C22219" w:rsidRDefault="00C22219" w:rsidP="00C22219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E17D69" w:rsidP="00DB0FB7">
            <w:pPr>
              <w:rPr>
                <w:bCs/>
                <w:iCs/>
              </w:rPr>
            </w:pPr>
            <w:r>
              <w:t xml:space="preserve"> 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E2446A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</w:t>
            </w:r>
            <w:r w:rsidR="00E04BE2">
              <w:rPr>
                <w:sz w:val="28"/>
              </w:rPr>
              <w:t>3</w:t>
            </w:r>
          </w:p>
          <w:p w:rsidR="00E17D6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1D1933" w:rsidRDefault="001D1933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0F3E0A" w:rsidRDefault="000F3E0A" w:rsidP="000F3E0A">
            <w:pPr>
              <w:ind w:hanging="7"/>
            </w:pPr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беседа </w:t>
            </w:r>
          </w:p>
          <w:p w:rsidR="00C06911" w:rsidRDefault="00C06911" w:rsidP="00C06911">
            <w:pPr>
              <w:jc w:val="center"/>
            </w:pPr>
            <w:r>
              <w:t>2 часа</w:t>
            </w:r>
          </w:p>
          <w:p w:rsidR="00E2446A" w:rsidRDefault="00E2446A" w:rsidP="00E2446A">
            <w:pPr>
              <w:jc w:val="center"/>
            </w:pP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17D69" w:rsidP="006E0C33">
            <w:pPr>
              <w:jc w:val="center"/>
            </w:pPr>
            <w:r>
              <w:t>«Здоровое поколение»</w:t>
            </w:r>
            <w:r w:rsidR="00E2446A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04BE2" w:rsidP="006E0C33">
            <w:pPr>
              <w:jc w:val="center"/>
            </w:pPr>
            <w:r>
              <w:t>19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933344" w:rsidP="00C06911">
            <w:r>
              <w:t xml:space="preserve"> </w:t>
            </w:r>
            <w:r w:rsidR="0059522A">
              <w:t xml:space="preserve"> </w:t>
            </w:r>
            <w:r w:rsidR="00C06911">
              <w:t xml:space="preserve"> Памятка: </w:t>
            </w:r>
          </w:p>
          <w:p w:rsidR="00C06911" w:rsidRDefault="00C06911" w:rsidP="00C06911">
            <w:r>
              <w:t>«Внимание          всем!»</w:t>
            </w:r>
          </w:p>
          <w:p w:rsidR="00C06911" w:rsidRDefault="00C06911" w:rsidP="00C06911">
            <w:r>
              <w:t xml:space="preserve">  Буклеты: </w:t>
            </w:r>
          </w:p>
          <w:p w:rsidR="00C06911" w:rsidRDefault="00C06911" w:rsidP="00C06911">
            <w:r>
              <w:t>«Как подготовить себя к действиям в ЧС»,</w:t>
            </w:r>
          </w:p>
          <w:p w:rsidR="00C06911" w:rsidRDefault="00C06911" w:rsidP="00C06911">
            <w:r>
              <w:t xml:space="preserve">  «Осторожно-опасный лед</w:t>
            </w:r>
          </w:p>
          <w:p w:rsidR="00C06911" w:rsidRDefault="00C06911" w:rsidP="00C06911">
            <w:r>
              <w:t>Плакат:</w:t>
            </w:r>
          </w:p>
          <w:p w:rsidR="00C06911" w:rsidRDefault="00C06911" w:rsidP="00C06911">
            <w:r>
              <w:t xml:space="preserve">  «Действие по сигналу «Внимание всем!»,</w:t>
            </w:r>
          </w:p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703BB" w:rsidRDefault="00E17D69" w:rsidP="00E17D69">
            <w:pPr>
              <w:rPr>
                <w:bCs/>
                <w:iCs/>
              </w:rPr>
            </w:pPr>
            <w:r>
              <w:t xml:space="preserve"> </w:t>
            </w:r>
            <w:r>
              <w:rPr>
                <w:bCs/>
                <w:iCs/>
              </w:rPr>
              <w:t xml:space="preserve">        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21.03</w:t>
            </w:r>
          </w:p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Pr="008E6964" w:rsidRDefault="00E04BE2" w:rsidP="006B3AA2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E04BE2" w:rsidRDefault="00E04BE2" w:rsidP="006B3AA2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E04BE2" w:rsidRDefault="00E04BE2" w:rsidP="006B3AA2">
            <w:pPr>
              <w:ind w:hanging="7"/>
            </w:pPr>
          </w:p>
          <w:p w:rsidR="00E04BE2" w:rsidRPr="008E6964" w:rsidRDefault="00E04BE2" w:rsidP="006B3AA2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jc w:val="center"/>
            </w:pPr>
            <w:r>
              <w:t xml:space="preserve">беседа </w:t>
            </w:r>
          </w:p>
          <w:p w:rsidR="00E04BE2" w:rsidRDefault="00E04BE2" w:rsidP="00E04BE2">
            <w:pPr>
              <w:jc w:val="center"/>
            </w:pPr>
            <w:r>
              <w:t>2 часа</w:t>
            </w:r>
          </w:p>
          <w:p w:rsidR="00E04BE2" w:rsidRDefault="00E04BE2" w:rsidP="00C06911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УКП</w:t>
            </w:r>
          </w:p>
          <w:p w:rsidR="00E04BE2" w:rsidRDefault="00E04BE2" w:rsidP="006E0C33">
            <w:pPr>
              <w:jc w:val="center"/>
            </w:pPr>
            <w:r>
              <w:t>(«Женский союз»)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r>
              <w:t xml:space="preserve">   Памятка: </w:t>
            </w:r>
          </w:p>
          <w:p w:rsidR="00E04BE2" w:rsidRDefault="00E04BE2" w:rsidP="00E04BE2">
            <w:r>
              <w:t>«Внимание          всем!»</w:t>
            </w:r>
          </w:p>
          <w:p w:rsidR="00E04BE2" w:rsidRDefault="00E04BE2" w:rsidP="00E04BE2">
            <w:r>
              <w:t xml:space="preserve">  Буклеты: </w:t>
            </w:r>
          </w:p>
          <w:p w:rsidR="00E04BE2" w:rsidRDefault="00E04BE2" w:rsidP="00E04BE2">
            <w:r>
              <w:t>«Как подготовить себя к действиям в ЧС»,</w:t>
            </w:r>
          </w:p>
          <w:p w:rsidR="00E04BE2" w:rsidRDefault="00E04BE2" w:rsidP="00E04BE2">
            <w:r>
              <w:t xml:space="preserve">  «Осторожно-опасный лед</w:t>
            </w:r>
          </w:p>
          <w:p w:rsidR="00E04BE2" w:rsidRDefault="00E04BE2" w:rsidP="00E04BE2">
            <w:r>
              <w:t>Плакат:</w:t>
            </w:r>
          </w:p>
          <w:p w:rsidR="00E04BE2" w:rsidRDefault="00E04BE2" w:rsidP="00E04BE2">
            <w:r>
              <w:t xml:space="preserve">  «Действие по сигналу «Внимание всем!»,</w:t>
            </w:r>
          </w:p>
          <w:p w:rsidR="00E04BE2" w:rsidRDefault="00E04BE2" w:rsidP="00C06911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rPr>
                <w:bCs/>
                <w:iCs/>
              </w:rPr>
            </w:pPr>
            <w:r>
              <w:rPr>
                <w:bCs/>
                <w:iCs/>
              </w:rPr>
              <w:t>«Сигналы оповещения ЧС»</w:t>
            </w:r>
          </w:p>
          <w:p w:rsidR="00E04BE2" w:rsidRPr="006703BB" w:rsidRDefault="00E04BE2" w:rsidP="00E04BE2">
            <w:pPr>
              <w:rPr>
                <w:bCs/>
                <w:iCs/>
              </w:rPr>
            </w:pPr>
            <w:r>
              <w:rPr>
                <w:bCs/>
                <w:iCs/>
              </w:rPr>
              <w:t>«Испытание стихией»</w:t>
            </w:r>
          </w:p>
          <w:p w:rsidR="00E04BE2" w:rsidRDefault="00E04BE2" w:rsidP="00E17D69"/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6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26.03</w:t>
            </w:r>
          </w:p>
          <w:p w:rsidR="00E04BE2" w:rsidRDefault="00E04BE2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Pr="008E6964" w:rsidRDefault="00E04BE2" w:rsidP="00E04BE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E04BE2" w:rsidRDefault="00E04BE2" w:rsidP="00E04BE2">
            <w:pPr>
              <w:ind w:hanging="7"/>
            </w:pPr>
            <w:r>
              <w:t xml:space="preserve"> «</w:t>
            </w:r>
            <w:r w:rsidRPr="0018190B">
              <w:t xml:space="preserve">Действия населения, проживающего в зонах экстренного оповещения в условиях быстроразвивающихся чрезвычайных </w:t>
            </w:r>
            <w:r w:rsidRPr="0018190B">
              <w:lastRenderedPageBreak/>
              <w:t>ситуаций</w:t>
            </w:r>
            <w:r>
              <w:t>»</w:t>
            </w:r>
          </w:p>
          <w:p w:rsidR="00E04BE2" w:rsidRDefault="00E04BE2" w:rsidP="00E04BE2">
            <w:pPr>
              <w:ind w:hanging="7"/>
            </w:pPr>
          </w:p>
          <w:p w:rsidR="00E04BE2" w:rsidRDefault="00E04BE2" w:rsidP="006B3AA2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jc w:val="center"/>
            </w:pPr>
            <w:r>
              <w:lastRenderedPageBreak/>
              <w:t xml:space="preserve">беседа </w:t>
            </w:r>
          </w:p>
          <w:p w:rsidR="00E04BE2" w:rsidRDefault="00E04BE2" w:rsidP="00E04BE2">
            <w:pPr>
              <w:jc w:val="center"/>
            </w:pPr>
            <w:r>
              <w:t>2 часа</w:t>
            </w:r>
          </w:p>
          <w:p w:rsidR="00E04BE2" w:rsidRDefault="00E04BE2" w:rsidP="00E04BE2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proofErr w:type="gramStart"/>
            <w:r>
              <w:t>общественная</w:t>
            </w:r>
            <w:proofErr w:type="gramEnd"/>
            <w:r>
              <w:t xml:space="preserve"> орган.</w:t>
            </w:r>
          </w:p>
          <w:p w:rsidR="00E04BE2" w:rsidRDefault="00E04BE2" w:rsidP="006E0C33">
            <w:pPr>
              <w:jc w:val="center"/>
            </w:pPr>
            <w:r>
              <w:t>«ЖБЛ»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13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r>
              <w:t xml:space="preserve">   Памятка: </w:t>
            </w:r>
          </w:p>
          <w:p w:rsidR="00E04BE2" w:rsidRDefault="00E04BE2" w:rsidP="00E04BE2">
            <w:r>
              <w:t>«Внимание          всем!»</w:t>
            </w:r>
          </w:p>
          <w:p w:rsidR="00E04BE2" w:rsidRDefault="00E04BE2" w:rsidP="00E04BE2">
            <w:r>
              <w:t xml:space="preserve">  Буклеты: </w:t>
            </w:r>
          </w:p>
          <w:p w:rsidR="00E04BE2" w:rsidRDefault="00E04BE2" w:rsidP="00E04BE2">
            <w:r>
              <w:t>«Как подготовить себя к действиям в ЧС»,</w:t>
            </w:r>
          </w:p>
          <w:p w:rsidR="00E04BE2" w:rsidRDefault="00E04BE2" w:rsidP="00E04BE2">
            <w:r>
              <w:t xml:space="preserve">  «Осторожно-опасный лед</w:t>
            </w:r>
          </w:p>
          <w:p w:rsidR="00E04BE2" w:rsidRDefault="00E04BE2" w:rsidP="00E04BE2">
            <w:r>
              <w:t>Плакат:</w:t>
            </w:r>
          </w:p>
          <w:p w:rsidR="00E04BE2" w:rsidRDefault="00E04BE2" w:rsidP="00E04BE2">
            <w:r>
              <w:lastRenderedPageBreak/>
              <w:t xml:space="preserve">  «Действие по сигналу «Внимание всем!»,</w:t>
            </w:r>
          </w:p>
          <w:p w:rsidR="00E04BE2" w:rsidRDefault="00E04BE2" w:rsidP="00E04BE2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04BE2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  <w:p w:rsidR="00E04BE2" w:rsidRDefault="00B609F1" w:rsidP="006E0C33">
            <w:pPr>
              <w:jc w:val="center"/>
            </w:pPr>
            <w:r>
              <w:t>7</w:t>
            </w:r>
          </w:p>
          <w:p w:rsidR="00E04BE2" w:rsidRDefault="00E04BE2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27.0</w:t>
            </w:r>
            <w:r w:rsidR="006E56AA">
              <w:t>3</w:t>
            </w:r>
          </w:p>
          <w:p w:rsidR="00E04BE2" w:rsidRDefault="00E04BE2" w:rsidP="006E0C33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Pr="008E6964" w:rsidRDefault="00E04BE2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>
              <w:rPr>
                <w:b/>
                <w:u w:val="single"/>
              </w:rPr>
              <w:t>3</w:t>
            </w:r>
          </w:p>
          <w:p w:rsidR="00E04BE2" w:rsidRDefault="00E04BE2" w:rsidP="001D1933">
            <w:pPr>
              <w:ind w:hanging="7"/>
            </w:pPr>
            <w:r>
              <w:t xml:space="preserve"> «</w:t>
            </w:r>
            <w:r w:rsidRPr="0018190B">
              <w:t>Действия населения, проживающего в зонах экстренного оповещения в условиях быстроразвивающихся чрезвычайных ситуаций</w:t>
            </w:r>
            <w:r>
              <w:t>»</w:t>
            </w:r>
          </w:p>
          <w:p w:rsidR="00E04BE2" w:rsidRDefault="00E04BE2" w:rsidP="000F3E0A">
            <w:pPr>
              <w:ind w:hanging="7"/>
            </w:pPr>
          </w:p>
          <w:p w:rsidR="00E04BE2" w:rsidRPr="008E6964" w:rsidRDefault="00E04BE2" w:rsidP="00871E3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C06911">
            <w:pPr>
              <w:jc w:val="center"/>
            </w:pPr>
            <w:r>
              <w:t xml:space="preserve"> беседа </w:t>
            </w:r>
          </w:p>
          <w:p w:rsidR="00E04BE2" w:rsidRDefault="00E04BE2" w:rsidP="00C06911">
            <w:pPr>
              <w:jc w:val="center"/>
            </w:pPr>
            <w:r>
              <w:t>2 часа</w:t>
            </w:r>
          </w:p>
          <w:p w:rsidR="00E04BE2" w:rsidRDefault="00E04BE2" w:rsidP="00DB0FB7">
            <w:pPr>
              <w:jc w:val="center"/>
            </w:pPr>
          </w:p>
          <w:p w:rsidR="00E04BE2" w:rsidRDefault="00E04BE2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общественная организация ветеранов войны и труда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  <w:r>
              <w:t>11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C06911">
            <w:r>
              <w:t xml:space="preserve">  </w:t>
            </w:r>
          </w:p>
          <w:p w:rsidR="00E04BE2" w:rsidRDefault="00E04BE2" w:rsidP="00C06911">
            <w:r>
              <w:t xml:space="preserve"> Памятка: </w:t>
            </w:r>
          </w:p>
          <w:p w:rsidR="00E04BE2" w:rsidRDefault="00E04BE2" w:rsidP="00C06911">
            <w:r>
              <w:t>«Внимание          всем!»</w:t>
            </w:r>
          </w:p>
          <w:p w:rsidR="00E04BE2" w:rsidRDefault="00E04BE2" w:rsidP="00C06911">
            <w:r>
              <w:t xml:space="preserve">  Буклеты: </w:t>
            </w:r>
          </w:p>
          <w:p w:rsidR="00E04BE2" w:rsidRDefault="00E04BE2" w:rsidP="00C06911">
            <w:r>
              <w:t>«Как подготовить себя к действиям в ЧС»,</w:t>
            </w:r>
          </w:p>
          <w:p w:rsidR="00E04BE2" w:rsidRDefault="00E04BE2" w:rsidP="00C06911">
            <w:r>
              <w:t xml:space="preserve">  «Осторожно-опасный лед</w:t>
            </w:r>
          </w:p>
          <w:p w:rsidR="00E04BE2" w:rsidRDefault="00E04BE2" w:rsidP="00C06911">
            <w:r>
              <w:t>Плакат:</w:t>
            </w:r>
          </w:p>
          <w:p w:rsidR="00E04BE2" w:rsidRDefault="00E04BE2" w:rsidP="00C06911">
            <w:r>
              <w:t xml:space="preserve">  «Действие по сигналу «Внимание всем!»,</w:t>
            </w:r>
          </w:p>
          <w:p w:rsidR="00E04BE2" w:rsidRDefault="00E04BE2" w:rsidP="00DB0FB7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  <w:tr w:rsidR="00E04BE2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</w:p>
          <w:p w:rsidR="00E04BE2" w:rsidRDefault="00E04BE2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6E0C33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093C04" w:rsidP="006E0C33">
            <w:pPr>
              <w:jc w:val="center"/>
            </w:pPr>
            <w:r>
              <w:t>94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E04BE2" w:rsidP="001D1933">
            <w:pPr>
              <w:jc w:val="center"/>
            </w:pPr>
            <w:r>
              <w:t>плакатов-</w:t>
            </w:r>
            <w:r w:rsidR="00093C04">
              <w:t>6</w:t>
            </w:r>
          </w:p>
          <w:p w:rsidR="00E04BE2" w:rsidRDefault="00E04BE2" w:rsidP="001D1933">
            <w:pPr>
              <w:jc w:val="center"/>
            </w:pPr>
            <w:r>
              <w:t>памяток—</w:t>
            </w:r>
            <w:r w:rsidR="00093C04">
              <w:t>94</w:t>
            </w:r>
          </w:p>
          <w:p w:rsidR="00E04BE2" w:rsidRDefault="00E04BE2" w:rsidP="00093C04">
            <w:pPr>
              <w:jc w:val="center"/>
            </w:pPr>
            <w:r>
              <w:t xml:space="preserve">буклетов- </w:t>
            </w:r>
            <w:r w:rsidR="00093C04">
              <w:t>188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04BE2" w:rsidRDefault="00093C04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4BE2" w:rsidRDefault="00E04BE2" w:rsidP="006E0C33">
            <w:pPr>
              <w:jc w:val="center"/>
            </w:pPr>
          </w:p>
        </w:tc>
      </w:tr>
    </w:tbl>
    <w:p w:rsidR="0059522A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DB0FB7" w:rsidRDefault="003A711C" w:rsidP="006E0C33">
      <w:pPr>
        <w:ind w:firstLine="720"/>
        <w:rPr>
          <w:sz w:val="28"/>
          <w:szCs w:val="28"/>
        </w:rPr>
        <w:sectPr w:rsidR="00DB0FB7" w:rsidSect="00D2181E">
          <w:pgSz w:w="16838" w:h="11906" w:orient="landscape"/>
          <w:pgMar w:top="709" w:right="567" w:bottom="567" w:left="567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:                                         </w:t>
      </w:r>
      <w:proofErr w:type="spellStart"/>
      <w:r>
        <w:rPr>
          <w:sz w:val="28"/>
          <w:szCs w:val="28"/>
        </w:rPr>
        <w:t>Тяско</w:t>
      </w:r>
      <w:proofErr w:type="spellEnd"/>
      <w:r>
        <w:rPr>
          <w:sz w:val="28"/>
          <w:szCs w:val="28"/>
        </w:rPr>
        <w:t xml:space="preserve"> М.И.</w:t>
      </w:r>
    </w:p>
    <w:p w:rsidR="005F5F2C" w:rsidRDefault="005F5F2C" w:rsidP="009E2296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32401"/>
    <w:rsid w:val="000653EB"/>
    <w:rsid w:val="00093C04"/>
    <w:rsid w:val="000A2480"/>
    <w:rsid w:val="000C7848"/>
    <w:rsid w:val="000F3E0A"/>
    <w:rsid w:val="00191F0C"/>
    <w:rsid w:val="001D1933"/>
    <w:rsid w:val="00211B55"/>
    <w:rsid w:val="00287493"/>
    <w:rsid w:val="00293479"/>
    <w:rsid w:val="002B62BD"/>
    <w:rsid w:val="003A711C"/>
    <w:rsid w:val="00401367"/>
    <w:rsid w:val="00482749"/>
    <w:rsid w:val="004D12D2"/>
    <w:rsid w:val="004D63FC"/>
    <w:rsid w:val="00507617"/>
    <w:rsid w:val="00544158"/>
    <w:rsid w:val="005844D3"/>
    <w:rsid w:val="0058469F"/>
    <w:rsid w:val="0059522A"/>
    <w:rsid w:val="005F5F2C"/>
    <w:rsid w:val="006703BB"/>
    <w:rsid w:val="006B2B26"/>
    <w:rsid w:val="006C437A"/>
    <w:rsid w:val="006C52BE"/>
    <w:rsid w:val="006E0C33"/>
    <w:rsid w:val="006E56AA"/>
    <w:rsid w:val="0071575C"/>
    <w:rsid w:val="007319C7"/>
    <w:rsid w:val="00767DE0"/>
    <w:rsid w:val="007A71D3"/>
    <w:rsid w:val="007A7988"/>
    <w:rsid w:val="00827857"/>
    <w:rsid w:val="008642A7"/>
    <w:rsid w:val="00871E39"/>
    <w:rsid w:val="008E6964"/>
    <w:rsid w:val="008F7B91"/>
    <w:rsid w:val="009045F2"/>
    <w:rsid w:val="00914D5E"/>
    <w:rsid w:val="00933344"/>
    <w:rsid w:val="0094278F"/>
    <w:rsid w:val="00957C52"/>
    <w:rsid w:val="009610DB"/>
    <w:rsid w:val="00996CDD"/>
    <w:rsid w:val="009E2296"/>
    <w:rsid w:val="00A41491"/>
    <w:rsid w:val="00B609F1"/>
    <w:rsid w:val="00B910BA"/>
    <w:rsid w:val="00BE59D5"/>
    <w:rsid w:val="00C06911"/>
    <w:rsid w:val="00C22219"/>
    <w:rsid w:val="00C50624"/>
    <w:rsid w:val="00CE13E6"/>
    <w:rsid w:val="00D2181E"/>
    <w:rsid w:val="00D43347"/>
    <w:rsid w:val="00D437B2"/>
    <w:rsid w:val="00DB0FB7"/>
    <w:rsid w:val="00DD3325"/>
    <w:rsid w:val="00DF3484"/>
    <w:rsid w:val="00E04BE2"/>
    <w:rsid w:val="00E10222"/>
    <w:rsid w:val="00E17D69"/>
    <w:rsid w:val="00E22E48"/>
    <w:rsid w:val="00E2446A"/>
    <w:rsid w:val="00EA219E"/>
    <w:rsid w:val="00EB3D4F"/>
    <w:rsid w:val="00EE5FD1"/>
    <w:rsid w:val="00EF089E"/>
    <w:rsid w:val="00F63CAC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B97A7-500B-4B46-AC76-373ED39C1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27</TotalTime>
  <Pages>4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12</cp:revision>
  <cp:lastPrinted>2017-01-25T07:59:00Z</cp:lastPrinted>
  <dcterms:created xsi:type="dcterms:W3CDTF">2018-03-20T12:08:00Z</dcterms:created>
  <dcterms:modified xsi:type="dcterms:W3CDTF">2018-04-02T09:21:00Z</dcterms:modified>
</cp:coreProperties>
</file>