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491" w:rsidRDefault="00A41491" w:rsidP="00A41491">
      <w:pPr>
        <w:jc w:val="center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Местная а</w:t>
      </w:r>
      <w:r w:rsidRPr="00DF3484">
        <w:rPr>
          <w:b/>
          <w:bCs/>
          <w:sz w:val="20"/>
          <w:szCs w:val="20"/>
          <w:u w:val="single"/>
        </w:rPr>
        <w:t>дминистрация муниципального образования город Ломоносов</w:t>
      </w:r>
    </w:p>
    <w:p w:rsidR="00A41491" w:rsidRDefault="00A41491" w:rsidP="00A41491">
      <w:pPr>
        <w:jc w:val="center"/>
        <w:rPr>
          <w:b/>
          <w:bCs/>
          <w:sz w:val="20"/>
          <w:szCs w:val="20"/>
          <w:u w:val="single"/>
        </w:rPr>
      </w:pPr>
    </w:p>
    <w:p w:rsidR="00A41491" w:rsidRDefault="00A41491" w:rsidP="00A41491">
      <w:pPr>
        <w:jc w:val="center"/>
        <w:rPr>
          <w:b/>
          <w:bCs/>
          <w:u w:val="single"/>
        </w:rPr>
      </w:pPr>
      <w:r w:rsidRPr="00DF3484">
        <w:rPr>
          <w:b/>
          <w:bCs/>
          <w:u w:val="single"/>
        </w:rPr>
        <w:t>Муниципальное казенное учреждение муниципального образования город Ломоносов</w:t>
      </w:r>
    </w:p>
    <w:p w:rsidR="00A41491" w:rsidRPr="00DF3484" w:rsidRDefault="00A41491" w:rsidP="00A41491">
      <w:pPr>
        <w:jc w:val="center"/>
        <w:rPr>
          <w:u w:val="single"/>
        </w:rPr>
      </w:pPr>
      <w:r>
        <w:rPr>
          <w:b/>
          <w:bCs/>
          <w:u w:val="single"/>
        </w:rPr>
        <w:t>«Информационный центр»</w:t>
      </w:r>
    </w:p>
    <w:p w:rsidR="00A41491" w:rsidRDefault="00A41491" w:rsidP="00A41491">
      <w:pPr>
        <w:jc w:val="center"/>
      </w:pPr>
      <w:r>
        <w:t>198412, г. Ломоносов, Дворцовый пр., д.40</w:t>
      </w:r>
    </w:p>
    <w:p w:rsidR="00A41491" w:rsidRDefault="00A41491" w:rsidP="009610DB">
      <w:pPr>
        <w:jc w:val="center"/>
        <w:rPr>
          <w:b/>
          <w:bCs/>
          <w:sz w:val="28"/>
          <w:szCs w:val="28"/>
        </w:rPr>
      </w:pPr>
    </w:p>
    <w:p w:rsidR="009610DB" w:rsidRDefault="00D2181E" w:rsidP="009610DB">
      <w:pPr>
        <w:jc w:val="center"/>
        <w:rPr>
          <w:b/>
          <w:bCs/>
          <w:sz w:val="28"/>
          <w:szCs w:val="28"/>
        </w:rPr>
      </w:pPr>
      <w:r w:rsidRPr="009E2296">
        <w:rPr>
          <w:b/>
          <w:bCs/>
          <w:sz w:val="28"/>
          <w:szCs w:val="28"/>
        </w:rPr>
        <w:t>У</w:t>
      </w:r>
      <w:r w:rsidR="009610DB" w:rsidRPr="009E2296">
        <w:rPr>
          <w:b/>
          <w:bCs/>
          <w:sz w:val="28"/>
          <w:szCs w:val="28"/>
        </w:rPr>
        <w:t>чёт проводимых мероприятий</w:t>
      </w:r>
    </w:p>
    <w:p w:rsidR="000C7848" w:rsidRDefault="009045F2" w:rsidP="000C7848">
      <w:pPr>
        <w:jc w:val="center"/>
        <w:rPr>
          <w:b/>
          <w:bCs/>
          <w:sz w:val="28"/>
          <w:szCs w:val="28"/>
        </w:rPr>
      </w:pPr>
      <w:r w:rsidRPr="009E2296">
        <w:rPr>
          <w:b/>
          <w:bCs/>
          <w:sz w:val="28"/>
          <w:szCs w:val="28"/>
        </w:rPr>
        <w:t xml:space="preserve">Февраль </w:t>
      </w:r>
      <w:r w:rsidR="000C7848" w:rsidRPr="009E2296">
        <w:rPr>
          <w:b/>
          <w:bCs/>
          <w:sz w:val="28"/>
          <w:szCs w:val="28"/>
        </w:rPr>
        <w:t>20</w:t>
      </w:r>
      <w:r w:rsidR="00827857" w:rsidRPr="009E2296">
        <w:rPr>
          <w:b/>
          <w:bCs/>
          <w:sz w:val="28"/>
          <w:szCs w:val="28"/>
        </w:rPr>
        <w:t>1</w:t>
      </w:r>
      <w:r w:rsidR="00D437B2" w:rsidRPr="009E2296">
        <w:rPr>
          <w:b/>
          <w:bCs/>
          <w:sz w:val="28"/>
          <w:szCs w:val="28"/>
        </w:rPr>
        <w:t>8</w:t>
      </w:r>
      <w:r w:rsidR="000C7848" w:rsidRPr="009E2296">
        <w:rPr>
          <w:b/>
          <w:bCs/>
          <w:sz w:val="28"/>
          <w:szCs w:val="28"/>
        </w:rPr>
        <w:t xml:space="preserve"> г.</w:t>
      </w:r>
      <w:bookmarkStart w:id="0" w:name="_GoBack"/>
      <w:bookmarkEnd w:id="0"/>
    </w:p>
    <w:p w:rsidR="009610DB" w:rsidRPr="00540228" w:rsidRDefault="009E2296" w:rsidP="006E0C3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vertAlign w:val="superscript"/>
        </w:rPr>
        <w:t xml:space="preserve"> 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77"/>
        <w:gridCol w:w="2809"/>
        <w:gridCol w:w="1134"/>
        <w:gridCol w:w="1843"/>
        <w:gridCol w:w="708"/>
        <w:gridCol w:w="3119"/>
        <w:gridCol w:w="1843"/>
        <w:gridCol w:w="1275"/>
        <w:gridCol w:w="1418"/>
      </w:tblGrid>
      <w:tr w:rsidR="00827857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№ </w:t>
            </w:r>
            <w:proofErr w:type="gramStart"/>
            <w:r w:rsidRPr="009E2296">
              <w:rPr>
                <w:sz w:val="22"/>
                <w:szCs w:val="22"/>
              </w:rPr>
              <w:t>п</w:t>
            </w:r>
            <w:proofErr w:type="gramEnd"/>
            <w:r w:rsidRPr="009E2296">
              <w:rPr>
                <w:sz w:val="22"/>
                <w:szCs w:val="22"/>
              </w:rPr>
              <w:t>/п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дата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9610DB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Тема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Форма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проведе</w:t>
            </w:r>
            <w:proofErr w:type="spellEnd"/>
            <w:r w:rsidRPr="009E2296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9E2296">
              <w:rPr>
                <w:sz w:val="22"/>
                <w:szCs w:val="22"/>
              </w:rPr>
              <w:t>ния</w:t>
            </w:r>
            <w:proofErr w:type="spellEnd"/>
            <w:proofErr w:type="gramEnd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Место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прове-дения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0C7848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E2296">
              <w:rPr>
                <w:sz w:val="22"/>
                <w:szCs w:val="22"/>
              </w:rPr>
              <w:t>Присутство</w:t>
            </w:r>
            <w:proofErr w:type="spellEnd"/>
            <w:r w:rsidRPr="009E2296">
              <w:rPr>
                <w:sz w:val="22"/>
                <w:szCs w:val="22"/>
              </w:rPr>
              <w:t>-вали</w:t>
            </w:r>
            <w:proofErr w:type="gramEnd"/>
            <w:r w:rsidRPr="009E2296">
              <w:rPr>
                <w:sz w:val="22"/>
                <w:szCs w:val="22"/>
              </w:rPr>
              <w:t xml:space="preserve"> (Ф.И.О.)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0A2480" w:rsidP="007A7988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Выдана печатная продукция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0A2480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Демонстрация</w:t>
            </w:r>
          </w:p>
          <w:p w:rsidR="000A2480" w:rsidRPr="009E2296" w:rsidRDefault="000A2480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фильмов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Кто проводил мероприятие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Подпись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прово-дившего</w:t>
            </w:r>
            <w:proofErr w:type="spellEnd"/>
            <w:proofErr w:type="gramEnd"/>
          </w:p>
        </w:tc>
      </w:tr>
      <w:tr w:rsidR="00827857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1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2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ind w:hanging="7"/>
              <w:jc w:val="center"/>
            </w:pPr>
            <w:r w:rsidRPr="00540228"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6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>
              <w:t>7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>
              <w:t>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Default="00827857" w:rsidP="006E0C33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Default="00827857" w:rsidP="006E0C33">
            <w:pPr>
              <w:jc w:val="center"/>
            </w:pPr>
          </w:p>
        </w:tc>
      </w:tr>
      <w:tr w:rsidR="00EB3D4F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B3D4F" w:rsidP="006E0C33">
            <w:pPr>
              <w:jc w:val="center"/>
            </w:pPr>
            <w:r>
              <w:t>1.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Default="00E17D69" w:rsidP="006E0C33">
            <w:pPr>
              <w:jc w:val="center"/>
            </w:pPr>
            <w:r>
              <w:t>12.02</w:t>
            </w:r>
          </w:p>
          <w:p w:rsidR="008E6964" w:rsidRPr="00540228" w:rsidRDefault="008E6964" w:rsidP="00E17D69">
            <w:pPr>
              <w:jc w:val="center"/>
            </w:pPr>
            <w:r>
              <w:t>1</w:t>
            </w:r>
            <w:r w:rsidR="00E17D69">
              <w:t>1</w:t>
            </w:r>
            <w:r>
              <w:t>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BD" w:rsidRDefault="002B62BD" w:rsidP="006E0C33">
            <w:pPr>
              <w:ind w:hanging="7"/>
              <w:jc w:val="center"/>
            </w:pPr>
          </w:p>
          <w:p w:rsidR="00EB3D4F" w:rsidRPr="008E6964" w:rsidRDefault="00957C52" w:rsidP="00957C52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 w:rsidR="009045F2">
              <w:rPr>
                <w:b/>
                <w:u w:val="single"/>
              </w:rPr>
              <w:t>2</w:t>
            </w:r>
          </w:p>
          <w:p w:rsidR="00D437B2" w:rsidRDefault="007319C7" w:rsidP="00957C52">
            <w:pPr>
              <w:ind w:hanging="7"/>
            </w:pPr>
            <w:r>
              <w:t xml:space="preserve"> </w:t>
            </w:r>
            <w:r w:rsidR="009045F2">
              <w:t xml:space="preserve"> </w:t>
            </w:r>
            <w:r w:rsidR="00BE59D5">
              <w:t>Опасности, возникающие при ведении военных действий или вследствие этих действий. Основные способы защиты населения при ведении военных действий или вследствие этих действий.</w:t>
            </w:r>
          </w:p>
          <w:p w:rsidR="002B62BD" w:rsidRPr="00540228" w:rsidRDefault="002B62BD" w:rsidP="006E0C33">
            <w:pPr>
              <w:ind w:hanging="7"/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Default="008F7B91" w:rsidP="006E0C33">
            <w:pPr>
              <w:jc w:val="center"/>
            </w:pPr>
            <w:r>
              <w:t>лекция</w:t>
            </w:r>
            <w:r w:rsidR="008E6964">
              <w:t>-1ч.</w:t>
            </w:r>
          </w:p>
          <w:p w:rsidR="008E6964" w:rsidRPr="00540228" w:rsidRDefault="007319C7" w:rsidP="006E0C33">
            <w:pPr>
              <w:jc w:val="center"/>
            </w:pPr>
            <w:r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Default="00E17D69" w:rsidP="00E17D69">
            <w:pPr>
              <w:jc w:val="center"/>
            </w:pPr>
            <w:r>
              <w:t>ОДП</w:t>
            </w:r>
          </w:p>
          <w:p w:rsidR="00EB3D4F" w:rsidRPr="00540228" w:rsidRDefault="00E17D69" w:rsidP="00E17D69">
            <w:pPr>
              <w:jc w:val="center"/>
            </w:pPr>
            <w:proofErr w:type="spellStart"/>
            <w:r>
              <w:t>п</w:t>
            </w:r>
            <w:proofErr w:type="gramStart"/>
            <w:r>
              <w:t>.М</w:t>
            </w:r>
            <w:proofErr w:type="gramEnd"/>
            <w:r>
              <w:t>артышкино</w:t>
            </w:r>
            <w:proofErr w:type="spellEnd"/>
            <w:r>
              <w:t xml:space="preserve"> 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17D69" w:rsidP="006E0C33">
            <w:pPr>
              <w:jc w:val="center"/>
            </w:pPr>
            <w:r>
              <w:t>20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437A" w:rsidRDefault="006C52BE" w:rsidP="00933344">
            <w:r>
              <w:t>Памятки: «Движение по зараженной радиоактивными веществами местности»</w:t>
            </w:r>
          </w:p>
          <w:p w:rsidR="006C52BE" w:rsidRDefault="006C52BE" w:rsidP="00933344">
            <w:r>
              <w:t>«Действие по сигналу «Внимание всем!»,</w:t>
            </w:r>
          </w:p>
          <w:p w:rsidR="006C52BE" w:rsidRDefault="006C52BE" w:rsidP="00933344">
            <w:r>
              <w:t>«Отопительный сезон»</w:t>
            </w:r>
          </w:p>
          <w:p w:rsidR="006C52BE" w:rsidRDefault="006C52BE" w:rsidP="00933344">
            <w:r>
              <w:t>«Радиационная авария»</w:t>
            </w:r>
          </w:p>
          <w:p w:rsidR="006C52BE" w:rsidRDefault="006C52BE" w:rsidP="00933344">
            <w:r>
              <w:t>Буклет «Действия населения в условиях радиоактивного загрязнения»</w:t>
            </w:r>
          </w:p>
          <w:p w:rsidR="006C52BE" w:rsidRDefault="006C52BE" w:rsidP="00933344">
            <w:r>
              <w:t>Плакат «Зим</w:t>
            </w:r>
            <w:proofErr w:type="gramStart"/>
            <w:r>
              <w:t>а-</w:t>
            </w:r>
            <w:proofErr w:type="gramEnd"/>
            <w:r>
              <w:t xml:space="preserve"> сезон повышенного травматизма»</w:t>
            </w:r>
          </w:p>
          <w:p w:rsidR="006C52BE" w:rsidRDefault="006C52BE" w:rsidP="00933344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03BB" w:rsidRPr="006703BB" w:rsidRDefault="00957C52" w:rsidP="006703BB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       </w:t>
            </w:r>
            <w:r w:rsidR="00E17D69">
              <w:t>«Оружие массового поражения и защита населения от него»</w:t>
            </w:r>
          </w:p>
          <w:p w:rsidR="006703BB" w:rsidRPr="005D3E95" w:rsidRDefault="006703BB" w:rsidP="006703BB">
            <w:pPr>
              <w:rPr>
                <w:bCs/>
                <w:iCs/>
                <w:sz w:val="20"/>
                <w:szCs w:val="20"/>
              </w:rPr>
            </w:pPr>
          </w:p>
          <w:p w:rsidR="00EB3D4F" w:rsidRDefault="00EB3D4F" w:rsidP="006E0C33">
            <w:pPr>
              <w:jc w:val="center"/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EF089E" w:rsidRDefault="00EF089E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</w:tc>
      </w:tr>
      <w:tr w:rsidR="00EB3D4F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B3D4F" w:rsidP="006E0C33">
            <w:pPr>
              <w:jc w:val="center"/>
            </w:pPr>
            <w:r>
              <w:t>2.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Default="00E17D69" w:rsidP="006E0C33">
            <w:pPr>
              <w:jc w:val="center"/>
            </w:pPr>
            <w:r>
              <w:t>19.02</w:t>
            </w:r>
          </w:p>
          <w:p w:rsidR="00EB3D4F" w:rsidRPr="00540228" w:rsidRDefault="00E17D69" w:rsidP="006E0C33">
            <w:pPr>
              <w:jc w:val="center"/>
            </w:pPr>
            <w:r>
              <w:t>15</w:t>
            </w:r>
            <w:r w:rsidR="00933344">
              <w:t>.00</w:t>
            </w:r>
            <w:r w:rsidR="00957C52">
              <w:t xml:space="preserve"> 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3E0A" w:rsidRPr="008E6964" w:rsidRDefault="000F3E0A" w:rsidP="000F3E0A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2</w:t>
            </w:r>
          </w:p>
          <w:p w:rsidR="000F3E0A" w:rsidRDefault="000F3E0A" w:rsidP="000F3E0A">
            <w:pPr>
              <w:ind w:hanging="7"/>
            </w:pPr>
            <w:r>
              <w:t xml:space="preserve">  Опасности, возникающие при ведении военных действий или вследствие этих действий. Основные способы </w:t>
            </w:r>
            <w:r>
              <w:lastRenderedPageBreak/>
              <w:t>защиты населения при ведении военных действий или вследствие этих действий.</w:t>
            </w:r>
          </w:p>
          <w:p w:rsidR="002B62BD" w:rsidRDefault="002B62BD" w:rsidP="002B62BD">
            <w:pPr>
              <w:ind w:hanging="7"/>
              <w:jc w:val="center"/>
            </w:pPr>
          </w:p>
          <w:p w:rsidR="00E17D69" w:rsidRPr="00540228" w:rsidRDefault="00E17D69" w:rsidP="002B62BD">
            <w:pPr>
              <w:ind w:hanging="7"/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C22219" w:rsidP="00C22219">
            <w:pPr>
              <w:jc w:val="center"/>
            </w:pPr>
            <w:r>
              <w:lastRenderedPageBreak/>
              <w:t>лекция-1ч.</w:t>
            </w:r>
          </w:p>
          <w:p w:rsidR="00EB3D4F" w:rsidRPr="00540228" w:rsidRDefault="00933344" w:rsidP="00C22219">
            <w:pPr>
              <w:jc w:val="center"/>
            </w:pPr>
            <w:r>
              <w:t xml:space="preserve"> </w:t>
            </w:r>
            <w:r w:rsidR="008E6964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Default="00E17D69" w:rsidP="00E17D69">
            <w:pPr>
              <w:jc w:val="center"/>
            </w:pPr>
            <w:r>
              <w:t>УКП</w:t>
            </w:r>
          </w:p>
          <w:p w:rsidR="00E17D69" w:rsidRDefault="00E17D69" w:rsidP="00E17D69">
            <w:pPr>
              <w:jc w:val="center"/>
            </w:pPr>
          </w:p>
          <w:p w:rsidR="00EB3D4F" w:rsidRPr="00540228" w:rsidRDefault="00EB3D4F" w:rsidP="00E17D69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17D69" w:rsidP="006E0C33">
            <w:pPr>
              <w:jc w:val="center"/>
            </w:pPr>
            <w:r>
              <w:t>10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522A" w:rsidRDefault="0059522A" w:rsidP="0059522A">
            <w:r>
              <w:t>Памятки: «Движение по зараженной радиоактивными веществами местности»</w:t>
            </w:r>
          </w:p>
          <w:p w:rsidR="0059522A" w:rsidRDefault="0059522A" w:rsidP="0059522A">
            <w:r>
              <w:t>«Действие по сигналу «Внимание всем!»,</w:t>
            </w:r>
          </w:p>
          <w:p w:rsidR="0059522A" w:rsidRDefault="0059522A" w:rsidP="0059522A">
            <w:r>
              <w:t>«Отопительный сезон»</w:t>
            </w:r>
          </w:p>
          <w:p w:rsidR="0059522A" w:rsidRDefault="0059522A" w:rsidP="0059522A">
            <w:r>
              <w:lastRenderedPageBreak/>
              <w:t>«Радиационная авария»</w:t>
            </w:r>
          </w:p>
          <w:p w:rsidR="0059522A" w:rsidRDefault="0059522A" w:rsidP="0059522A">
            <w:r>
              <w:t>Буклет «Действия населения в условиях радиоактивного загрязнения»</w:t>
            </w:r>
          </w:p>
          <w:p w:rsidR="00EB3D4F" w:rsidRDefault="0059522A" w:rsidP="00DB0FB7">
            <w:pPr>
              <w:jc w:val="center"/>
            </w:pPr>
            <w:r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Pr="006703BB" w:rsidRDefault="008E6964" w:rsidP="00E17D69">
            <w:pPr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 xml:space="preserve"> </w:t>
            </w:r>
            <w:r w:rsidR="00E17D69">
              <w:rPr>
                <w:bCs/>
                <w:iCs/>
              </w:rPr>
              <w:t xml:space="preserve">        </w:t>
            </w:r>
            <w:r w:rsidR="00E17D69">
              <w:t>«Оружие массового поражения и защита населения от него»</w:t>
            </w:r>
          </w:p>
          <w:p w:rsidR="00E17D69" w:rsidRPr="005D3E95" w:rsidRDefault="00E17D69" w:rsidP="00E17D69">
            <w:pPr>
              <w:rPr>
                <w:bCs/>
                <w:iCs/>
                <w:sz w:val="20"/>
                <w:szCs w:val="20"/>
              </w:rPr>
            </w:pPr>
          </w:p>
          <w:p w:rsidR="00DB0FB7" w:rsidRPr="006703BB" w:rsidRDefault="00DB0FB7" w:rsidP="00DB0FB7">
            <w:pPr>
              <w:rPr>
                <w:bCs/>
                <w:iCs/>
              </w:rPr>
            </w:pP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EF089E" w:rsidRPr="006703BB" w:rsidRDefault="00EF089E" w:rsidP="00EF089E">
            <w:pPr>
              <w:rPr>
                <w:bCs/>
                <w:iCs/>
              </w:rPr>
            </w:pPr>
          </w:p>
          <w:p w:rsidR="00EF089E" w:rsidRPr="005D3E95" w:rsidRDefault="00EF089E" w:rsidP="00EF089E">
            <w:pPr>
              <w:rPr>
                <w:bCs/>
                <w:iCs/>
                <w:sz w:val="20"/>
                <w:szCs w:val="20"/>
              </w:rPr>
            </w:pPr>
          </w:p>
          <w:p w:rsidR="00EB3D4F" w:rsidRDefault="00EB3D4F" w:rsidP="006E0C33">
            <w:pPr>
              <w:jc w:val="center"/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9E" w:rsidRDefault="00EF089E" w:rsidP="006E0C33">
            <w:pPr>
              <w:jc w:val="center"/>
            </w:pPr>
          </w:p>
          <w:p w:rsidR="00EB3D4F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  <w:r w:rsidR="00933344"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</w:tc>
      </w:tr>
      <w:tr w:rsidR="00C22219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C22219" w:rsidP="006E0C33">
            <w:pPr>
              <w:jc w:val="center"/>
            </w:pPr>
            <w:r>
              <w:lastRenderedPageBreak/>
              <w:t>3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E17D69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20.02</w:t>
            </w:r>
          </w:p>
          <w:p w:rsidR="00933344" w:rsidRPr="00C22219" w:rsidRDefault="00933344" w:rsidP="009333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3E0A" w:rsidRPr="008E6964" w:rsidRDefault="000F3E0A" w:rsidP="000F3E0A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2</w:t>
            </w:r>
          </w:p>
          <w:p w:rsidR="000F3E0A" w:rsidRDefault="000F3E0A" w:rsidP="000F3E0A">
            <w:pPr>
              <w:ind w:hanging="7"/>
            </w:pPr>
            <w:r>
              <w:t xml:space="preserve">  Опасности, возникающие при ведении военных действий или вследствие этих действий. Основные способы защиты населения при ведении военных действий или вследствие этих действий.</w:t>
            </w:r>
          </w:p>
          <w:p w:rsidR="00C22219" w:rsidRDefault="00C22219" w:rsidP="002B62BD">
            <w:pPr>
              <w:ind w:hanging="7"/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C22219" w:rsidP="00C22219">
            <w:pPr>
              <w:jc w:val="center"/>
            </w:pPr>
            <w:r>
              <w:t>лекция-1ч.</w:t>
            </w:r>
          </w:p>
          <w:p w:rsidR="00C22219" w:rsidRDefault="00933344" w:rsidP="00C22219">
            <w:pPr>
              <w:jc w:val="center"/>
            </w:pPr>
            <w:r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Default="00933344" w:rsidP="00E17D69">
            <w:pPr>
              <w:jc w:val="center"/>
            </w:pPr>
            <w:r>
              <w:t xml:space="preserve"> </w:t>
            </w:r>
            <w:r w:rsidR="00E17D69">
              <w:t xml:space="preserve">общественная </w:t>
            </w:r>
          </w:p>
          <w:p w:rsidR="00E17D69" w:rsidRDefault="00E17D69" w:rsidP="00E17D69">
            <w:pPr>
              <w:jc w:val="center"/>
            </w:pPr>
            <w:r>
              <w:t>организация «Общество инвалидов»</w:t>
            </w:r>
          </w:p>
          <w:p w:rsidR="00C22219" w:rsidRDefault="00C22219" w:rsidP="00E17D69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933344" w:rsidP="006E0C33">
            <w:pPr>
              <w:jc w:val="center"/>
            </w:pPr>
            <w:r>
              <w:t>8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522A" w:rsidRDefault="0059522A" w:rsidP="0059522A">
            <w:r>
              <w:t>Памятки: «Движение по зараженной радиоактивными веществами местности»</w:t>
            </w:r>
          </w:p>
          <w:p w:rsidR="0059522A" w:rsidRDefault="0059522A" w:rsidP="0059522A">
            <w:r>
              <w:t>«Действие по сигналу «Внимание всем!»,</w:t>
            </w:r>
          </w:p>
          <w:p w:rsidR="0059522A" w:rsidRDefault="0059522A" w:rsidP="0059522A">
            <w:r>
              <w:t>«Отопительный сезон»</w:t>
            </w:r>
          </w:p>
          <w:p w:rsidR="0059522A" w:rsidRDefault="0059522A" w:rsidP="0059522A">
            <w:r>
              <w:t>«Радиационная авария»</w:t>
            </w:r>
          </w:p>
          <w:p w:rsidR="0059522A" w:rsidRDefault="0059522A" w:rsidP="0059522A">
            <w:r>
              <w:t>Буклет «Действия населения в условиях радиоактивного загрязнения»</w:t>
            </w:r>
          </w:p>
          <w:p w:rsidR="0059522A" w:rsidRDefault="0059522A" w:rsidP="0059522A">
            <w:r>
              <w:t>Плакат «Зим</w:t>
            </w:r>
            <w:proofErr w:type="gramStart"/>
            <w:r>
              <w:t>а-</w:t>
            </w:r>
            <w:proofErr w:type="gramEnd"/>
            <w:r>
              <w:t xml:space="preserve"> сезон повышенного травматизма»</w:t>
            </w:r>
          </w:p>
          <w:p w:rsidR="00C22219" w:rsidRDefault="0059522A" w:rsidP="00DB0FB7">
            <w:pPr>
              <w:jc w:val="center"/>
            </w:pPr>
            <w:r>
              <w:t xml:space="preserve"> </w:t>
            </w:r>
          </w:p>
          <w:p w:rsidR="00C22219" w:rsidRDefault="00C22219" w:rsidP="00C22219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B7" w:rsidRPr="006703BB" w:rsidRDefault="00E17D69" w:rsidP="00DB0FB7">
            <w:pPr>
              <w:rPr>
                <w:bCs/>
                <w:iCs/>
              </w:rPr>
            </w:pPr>
            <w:r>
              <w:t xml:space="preserve"> </w:t>
            </w: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191F0C" w:rsidRDefault="00933344" w:rsidP="00933344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  </w:t>
            </w:r>
          </w:p>
          <w:p w:rsidR="00C22219" w:rsidRDefault="00C22219" w:rsidP="00EF089E">
            <w:pPr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219" w:rsidRDefault="00C22219" w:rsidP="006E0C33">
            <w:pPr>
              <w:jc w:val="center"/>
            </w:pPr>
          </w:p>
          <w:p w:rsidR="00C22219" w:rsidRDefault="00C22219" w:rsidP="006E0C33">
            <w:pPr>
              <w:jc w:val="center"/>
            </w:pPr>
          </w:p>
          <w:p w:rsidR="00C22219" w:rsidRDefault="00C22219" w:rsidP="006E0C33">
            <w:pPr>
              <w:jc w:val="center"/>
            </w:pPr>
          </w:p>
          <w:p w:rsidR="00C22219" w:rsidRDefault="00C22219" w:rsidP="00C22219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219" w:rsidRDefault="00C22219" w:rsidP="006E0C33">
            <w:pPr>
              <w:jc w:val="center"/>
            </w:pPr>
          </w:p>
        </w:tc>
      </w:tr>
      <w:tr w:rsidR="00E2446A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E2446A" w:rsidP="006E0C33">
            <w:pPr>
              <w:jc w:val="center"/>
            </w:pPr>
          </w:p>
          <w:p w:rsidR="00E2446A" w:rsidRDefault="00E2446A" w:rsidP="006E0C33">
            <w:pPr>
              <w:jc w:val="center"/>
            </w:pPr>
            <w:r>
              <w:t>4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Default="00E17D69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21.02</w:t>
            </w:r>
          </w:p>
          <w:p w:rsidR="00E17D69" w:rsidRDefault="00E17D69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3E0A" w:rsidRPr="008E6964" w:rsidRDefault="000F3E0A" w:rsidP="000F3E0A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2</w:t>
            </w:r>
          </w:p>
          <w:p w:rsidR="000F3E0A" w:rsidRDefault="000F3E0A" w:rsidP="000F3E0A">
            <w:pPr>
              <w:ind w:hanging="7"/>
            </w:pPr>
            <w:r>
              <w:t xml:space="preserve">  Опасности, возникающие при ведении военных действий или вследствие этих действий. Основные способы защиты населения при ведении военных действий или вследствие этих действий.</w:t>
            </w:r>
          </w:p>
          <w:p w:rsidR="00E2446A" w:rsidRPr="008E6964" w:rsidRDefault="00E2446A" w:rsidP="00C22219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E2446A" w:rsidP="00E2446A">
            <w:pPr>
              <w:jc w:val="center"/>
            </w:pPr>
            <w:r>
              <w:t>лекция-1ч.</w:t>
            </w:r>
          </w:p>
          <w:p w:rsidR="00E2446A" w:rsidRDefault="00933344" w:rsidP="00E2446A">
            <w:pPr>
              <w:jc w:val="center"/>
            </w:pPr>
            <w:r>
              <w:t xml:space="preserve"> </w:t>
            </w:r>
            <w:r w:rsidR="00E2446A">
              <w:t>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E17D69" w:rsidP="006E0C33">
            <w:pPr>
              <w:jc w:val="center"/>
            </w:pPr>
            <w:r>
              <w:t>«Здоровое поколение»</w:t>
            </w:r>
            <w:r w:rsidR="00E2446A">
              <w:t xml:space="preserve">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E17D69" w:rsidP="006E0C33">
            <w:pPr>
              <w:jc w:val="center"/>
            </w:pPr>
            <w:r>
              <w:t>11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522A" w:rsidRDefault="00933344" w:rsidP="0059522A">
            <w:r>
              <w:t xml:space="preserve"> </w:t>
            </w:r>
            <w:r w:rsidR="0059522A">
              <w:t xml:space="preserve"> Памятки: «Движение по зараженной радиоактивными веществами местности»</w:t>
            </w:r>
          </w:p>
          <w:p w:rsidR="0059522A" w:rsidRDefault="0059522A" w:rsidP="0059522A">
            <w:r>
              <w:t>«Действие по сигналу «Внимание всем!»,</w:t>
            </w:r>
          </w:p>
          <w:p w:rsidR="0059522A" w:rsidRDefault="0059522A" w:rsidP="0059522A">
            <w:r>
              <w:t>«Отопительный сезон»</w:t>
            </w:r>
          </w:p>
          <w:p w:rsidR="0059522A" w:rsidRDefault="0059522A" w:rsidP="0059522A">
            <w:r>
              <w:t>«Радиационная авария»</w:t>
            </w:r>
          </w:p>
          <w:p w:rsidR="0059522A" w:rsidRDefault="0059522A" w:rsidP="0059522A">
            <w:r>
              <w:t>Буклет «Действия населения в условиях радиоактивного загрязнения»</w:t>
            </w:r>
          </w:p>
          <w:p w:rsidR="0059522A" w:rsidRDefault="0059522A" w:rsidP="0059522A">
            <w:r>
              <w:t>Плакат «Зим</w:t>
            </w:r>
            <w:proofErr w:type="gramStart"/>
            <w:r>
              <w:t>а-</w:t>
            </w:r>
            <w:proofErr w:type="gramEnd"/>
            <w:r>
              <w:t xml:space="preserve"> сезон повышенного травматизма»</w:t>
            </w:r>
          </w:p>
          <w:p w:rsidR="00E2446A" w:rsidRDefault="00E2446A" w:rsidP="0059522A"/>
          <w:p w:rsidR="00E2446A" w:rsidRDefault="00E2446A" w:rsidP="00C22219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Pr="006703BB" w:rsidRDefault="00E17D69" w:rsidP="00E17D69">
            <w:pPr>
              <w:rPr>
                <w:bCs/>
                <w:iCs/>
              </w:rPr>
            </w:pPr>
            <w:r>
              <w:t xml:space="preserve"> </w:t>
            </w:r>
            <w:r>
              <w:rPr>
                <w:bCs/>
                <w:iCs/>
              </w:rPr>
              <w:t xml:space="preserve">         </w:t>
            </w:r>
            <w:r>
              <w:t>«Оружие массового поражения и защита населения от него»</w:t>
            </w:r>
          </w:p>
          <w:p w:rsidR="00E17D69" w:rsidRPr="005D3E95" w:rsidRDefault="00E17D69" w:rsidP="00E17D69">
            <w:pPr>
              <w:rPr>
                <w:bCs/>
                <w:iCs/>
                <w:sz w:val="20"/>
                <w:szCs w:val="20"/>
              </w:rPr>
            </w:pPr>
          </w:p>
          <w:p w:rsidR="00DB0FB7" w:rsidRPr="006703BB" w:rsidRDefault="00DB0FB7" w:rsidP="00DB0FB7">
            <w:pPr>
              <w:rPr>
                <w:bCs/>
                <w:iCs/>
              </w:rPr>
            </w:pP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E2446A" w:rsidRDefault="00E2446A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446A" w:rsidRDefault="00E2446A" w:rsidP="006E0C33">
            <w:pPr>
              <w:jc w:val="center"/>
            </w:pPr>
          </w:p>
          <w:p w:rsidR="00E2446A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  <w:r w:rsidR="00933344"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446A" w:rsidRDefault="00E2446A" w:rsidP="006E0C33">
            <w:pPr>
              <w:jc w:val="center"/>
            </w:pPr>
          </w:p>
        </w:tc>
      </w:tr>
      <w:tr w:rsidR="00871E39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1E39" w:rsidRDefault="00871E39" w:rsidP="006E0C33">
            <w:pPr>
              <w:jc w:val="center"/>
            </w:pPr>
          </w:p>
          <w:p w:rsidR="00871E39" w:rsidRDefault="00E17D69" w:rsidP="006E0C33">
            <w:pPr>
              <w:jc w:val="center"/>
            </w:pPr>
            <w:r>
              <w:t>5</w:t>
            </w:r>
          </w:p>
          <w:p w:rsidR="00871E39" w:rsidRDefault="00871E39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1E39" w:rsidRDefault="00E17D69" w:rsidP="006E0C33">
            <w:pPr>
              <w:jc w:val="center"/>
            </w:pPr>
            <w:r>
              <w:t>27.02</w:t>
            </w:r>
          </w:p>
          <w:p w:rsidR="00871E39" w:rsidRDefault="00871E39" w:rsidP="006E0C33">
            <w:pPr>
              <w:jc w:val="center"/>
            </w:pPr>
            <w:r>
              <w:t>15.00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3E0A" w:rsidRPr="008E6964" w:rsidRDefault="000F3E0A" w:rsidP="000F3E0A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2</w:t>
            </w:r>
          </w:p>
          <w:p w:rsidR="000F3E0A" w:rsidRDefault="000F3E0A" w:rsidP="000F3E0A">
            <w:pPr>
              <w:ind w:hanging="7"/>
            </w:pPr>
            <w:r>
              <w:t xml:space="preserve">  Опасности, возникающие при ведении военных действий или вследствие этих действий. Основные способы защиты населения при ведении военных действий или вследствие этих действий.</w:t>
            </w:r>
          </w:p>
          <w:p w:rsidR="00871E39" w:rsidRPr="008E6964" w:rsidRDefault="00871E39" w:rsidP="00871E39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B7" w:rsidRDefault="00DB0FB7" w:rsidP="00DB0FB7">
            <w:pPr>
              <w:jc w:val="center"/>
            </w:pPr>
            <w:r>
              <w:t>лекция-1ч.</w:t>
            </w:r>
          </w:p>
          <w:p w:rsidR="00871E39" w:rsidRDefault="00871E39" w:rsidP="00E2446A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1E39" w:rsidRDefault="00871E39" w:rsidP="006E0C33">
            <w:pPr>
              <w:jc w:val="center"/>
            </w:pPr>
            <w:r>
              <w:t>общественная организация ветеранов войны и труда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1E39" w:rsidRDefault="00E17D69" w:rsidP="006E0C33">
            <w:pPr>
              <w:jc w:val="center"/>
            </w:pPr>
            <w:r>
              <w:t>11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522A" w:rsidRDefault="0059522A" w:rsidP="0059522A">
            <w:r>
              <w:t xml:space="preserve"> Памятки: «Движение по зараженной радиоактивными веществами местности»</w:t>
            </w:r>
          </w:p>
          <w:p w:rsidR="0059522A" w:rsidRDefault="0059522A" w:rsidP="0059522A">
            <w:r>
              <w:t>«Действие по сигналу «Внимание всем!»,</w:t>
            </w:r>
          </w:p>
          <w:p w:rsidR="0059522A" w:rsidRDefault="0059522A" w:rsidP="0059522A">
            <w:r>
              <w:t>«Отопительный сезон»</w:t>
            </w:r>
          </w:p>
          <w:p w:rsidR="0059522A" w:rsidRDefault="0059522A" w:rsidP="0059522A">
            <w:r>
              <w:t>«Радиационная авария»</w:t>
            </w:r>
          </w:p>
          <w:p w:rsidR="0059522A" w:rsidRDefault="0059522A" w:rsidP="0059522A">
            <w:r>
              <w:t>Буклет «Действия населения в условиях радиоактивного загрязнения»</w:t>
            </w:r>
          </w:p>
          <w:p w:rsidR="0059522A" w:rsidRDefault="0059522A" w:rsidP="0059522A">
            <w:r>
              <w:t>Плакат «Зим</w:t>
            </w:r>
            <w:proofErr w:type="gramStart"/>
            <w:r>
              <w:t>а-</w:t>
            </w:r>
            <w:proofErr w:type="gramEnd"/>
            <w:r>
              <w:t xml:space="preserve"> сезон повышенного травматизма»</w:t>
            </w:r>
          </w:p>
          <w:p w:rsidR="00871E39" w:rsidRDefault="00871E39" w:rsidP="00DB0FB7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1E39" w:rsidRDefault="00871E39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0FB7" w:rsidRDefault="00DB0FB7" w:rsidP="006E0C33">
            <w:pPr>
              <w:jc w:val="center"/>
            </w:pPr>
          </w:p>
          <w:p w:rsidR="00DB0FB7" w:rsidRDefault="00DB0FB7" w:rsidP="006E0C33">
            <w:pPr>
              <w:jc w:val="center"/>
            </w:pPr>
          </w:p>
          <w:p w:rsidR="00871E39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1E39" w:rsidRDefault="00871E39" w:rsidP="006E0C33">
            <w:pPr>
              <w:jc w:val="center"/>
            </w:pPr>
          </w:p>
        </w:tc>
      </w:tr>
      <w:tr w:rsidR="003A711C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711C" w:rsidRDefault="003A711C" w:rsidP="006E0C33">
            <w:pPr>
              <w:jc w:val="center"/>
            </w:pPr>
          </w:p>
          <w:p w:rsidR="003A711C" w:rsidRDefault="003A711C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711C" w:rsidRDefault="003A711C" w:rsidP="006E0C33">
            <w:pPr>
              <w:jc w:val="center"/>
            </w:pP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711C" w:rsidRPr="003A711C" w:rsidRDefault="003A711C" w:rsidP="00871E39">
            <w:pPr>
              <w:ind w:hanging="7"/>
            </w:pPr>
            <w:r>
              <w:t>В</w:t>
            </w:r>
            <w:r w:rsidRPr="003A711C">
              <w:t>сего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711C" w:rsidRDefault="00E17D69" w:rsidP="00E2446A">
            <w:pPr>
              <w:jc w:val="center"/>
            </w:pPr>
            <w:r>
              <w:t>5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711C" w:rsidRDefault="003A711C" w:rsidP="006E0C33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711C" w:rsidRDefault="00E17D69" w:rsidP="006E0C33">
            <w:pPr>
              <w:jc w:val="center"/>
            </w:pPr>
            <w:r>
              <w:t>60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711C" w:rsidRDefault="0059522A" w:rsidP="00DB0FB7">
            <w:pPr>
              <w:jc w:val="center"/>
            </w:pPr>
            <w:r>
              <w:t>плакатов-4</w:t>
            </w:r>
          </w:p>
          <w:p w:rsidR="0059522A" w:rsidRDefault="0059522A" w:rsidP="00DB0FB7">
            <w:pPr>
              <w:jc w:val="center"/>
            </w:pPr>
            <w:r>
              <w:t>памяток—240</w:t>
            </w:r>
          </w:p>
          <w:p w:rsidR="0059522A" w:rsidRDefault="0059522A" w:rsidP="00DB0FB7">
            <w:pPr>
              <w:jc w:val="center"/>
            </w:pPr>
            <w:r>
              <w:t>буклетов- 60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711C" w:rsidRDefault="00E17D69" w:rsidP="00191F0C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3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711C" w:rsidRDefault="003A711C" w:rsidP="006E0C33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711C" w:rsidRDefault="003A711C" w:rsidP="006E0C33">
            <w:pPr>
              <w:jc w:val="center"/>
            </w:pPr>
          </w:p>
        </w:tc>
      </w:tr>
    </w:tbl>
    <w:p w:rsidR="0059522A" w:rsidRDefault="003A711C" w:rsidP="006E0C33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59522A" w:rsidRDefault="0059522A" w:rsidP="006E0C33">
      <w:pPr>
        <w:ind w:firstLine="720"/>
        <w:rPr>
          <w:sz w:val="28"/>
          <w:szCs w:val="28"/>
        </w:rPr>
      </w:pPr>
    </w:p>
    <w:p w:rsidR="0059522A" w:rsidRDefault="0059522A" w:rsidP="006E0C33">
      <w:pPr>
        <w:ind w:firstLine="720"/>
        <w:rPr>
          <w:sz w:val="28"/>
          <w:szCs w:val="28"/>
        </w:rPr>
      </w:pPr>
    </w:p>
    <w:p w:rsidR="0059522A" w:rsidRDefault="0059522A" w:rsidP="006E0C33">
      <w:pPr>
        <w:ind w:firstLine="720"/>
        <w:rPr>
          <w:sz w:val="28"/>
          <w:szCs w:val="28"/>
        </w:rPr>
      </w:pPr>
    </w:p>
    <w:p w:rsidR="0059522A" w:rsidRDefault="0059522A" w:rsidP="006E0C33">
      <w:pPr>
        <w:ind w:firstLine="720"/>
        <w:rPr>
          <w:sz w:val="28"/>
          <w:szCs w:val="28"/>
        </w:rPr>
      </w:pPr>
    </w:p>
    <w:p w:rsidR="00DB0FB7" w:rsidRDefault="003A711C" w:rsidP="006E0C33">
      <w:pPr>
        <w:ind w:firstLine="720"/>
        <w:rPr>
          <w:sz w:val="28"/>
          <w:szCs w:val="28"/>
        </w:rPr>
        <w:sectPr w:rsidR="00DB0FB7" w:rsidSect="00D2181E">
          <w:pgSz w:w="16838" w:h="11906" w:orient="landscape"/>
          <w:pgMar w:top="709" w:right="567" w:bottom="567" w:left="567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Зав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КП</w:t>
      </w:r>
      <w:proofErr w:type="spellEnd"/>
      <w:r>
        <w:rPr>
          <w:sz w:val="28"/>
          <w:szCs w:val="28"/>
        </w:rPr>
        <w:t xml:space="preserve">:                                         </w:t>
      </w:r>
      <w:proofErr w:type="spellStart"/>
      <w:r>
        <w:rPr>
          <w:sz w:val="28"/>
          <w:szCs w:val="28"/>
        </w:rPr>
        <w:t>Тяско</w:t>
      </w:r>
      <w:proofErr w:type="spellEnd"/>
      <w:r>
        <w:rPr>
          <w:sz w:val="28"/>
          <w:szCs w:val="28"/>
        </w:rPr>
        <w:t xml:space="preserve"> М.И.</w:t>
      </w:r>
    </w:p>
    <w:p w:rsidR="005F5F2C" w:rsidRDefault="005F5F2C" w:rsidP="009E2296">
      <w:pPr>
        <w:tabs>
          <w:tab w:val="left" w:pos="2520"/>
        </w:tabs>
        <w:ind w:firstLine="720"/>
        <w:rPr>
          <w:b/>
          <w:bCs/>
          <w:sz w:val="28"/>
          <w:szCs w:val="28"/>
        </w:rPr>
      </w:pPr>
    </w:p>
    <w:sectPr w:rsidR="005F5F2C" w:rsidSect="0094278F">
      <w:pgSz w:w="11906" w:h="16838"/>
      <w:pgMar w:top="0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493"/>
    <w:rsid w:val="00032401"/>
    <w:rsid w:val="000653EB"/>
    <w:rsid w:val="000A2480"/>
    <w:rsid w:val="000C7848"/>
    <w:rsid w:val="000F3E0A"/>
    <w:rsid w:val="00191F0C"/>
    <w:rsid w:val="00287493"/>
    <w:rsid w:val="00293479"/>
    <w:rsid w:val="002B62BD"/>
    <w:rsid w:val="003A711C"/>
    <w:rsid w:val="00482749"/>
    <w:rsid w:val="004D63FC"/>
    <w:rsid w:val="00507617"/>
    <w:rsid w:val="00544158"/>
    <w:rsid w:val="005844D3"/>
    <w:rsid w:val="0059522A"/>
    <w:rsid w:val="005F5F2C"/>
    <w:rsid w:val="006703BB"/>
    <w:rsid w:val="006B2B26"/>
    <w:rsid w:val="006C437A"/>
    <w:rsid w:val="006C52BE"/>
    <w:rsid w:val="006E0C33"/>
    <w:rsid w:val="0071575C"/>
    <w:rsid w:val="007319C7"/>
    <w:rsid w:val="00767DE0"/>
    <w:rsid w:val="007A71D3"/>
    <w:rsid w:val="007A7988"/>
    <w:rsid w:val="00827857"/>
    <w:rsid w:val="00871E39"/>
    <w:rsid w:val="008E6964"/>
    <w:rsid w:val="008F7B91"/>
    <w:rsid w:val="009045F2"/>
    <w:rsid w:val="00914D5E"/>
    <w:rsid w:val="00933344"/>
    <w:rsid w:val="0094278F"/>
    <w:rsid w:val="00957C52"/>
    <w:rsid w:val="009610DB"/>
    <w:rsid w:val="00996CDD"/>
    <w:rsid w:val="009E2296"/>
    <w:rsid w:val="00A41491"/>
    <w:rsid w:val="00B910BA"/>
    <w:rsid w:val="00BE59D5"/>
    <w:rsid w:val="00C22219"/>
    <w:rsid w:val="00C50624"/>
    <w:rsid w:val="00CE13E6"/>
    <w:rsid w:val="00D2181E"/>
    <w:rsid w:val="00D43347"/>
    <w:rsid w:val="00D437B2"/>
    <w:rsid w:val="00DB0FB7"/>
    <w:rsid w:val="00DD3325"/>
    <w:rsid w:val="00DF3484"/>
    <w:rsid w:val="00E10222"/>
    <w:rsid w:val="00E17D69"/>
    <w:rsid w:val="00E22E48"/>
    <w:rsid w:val="00E2446A"/>
    <w:rsid w:val="00EA219E"/>
    <w:rsid w:val="00EB3D4F"/>
    <w:rsid w:val="00EE5FD1"/>
    <w:rsid w:val="00EF089E"/>
    <w:rsid w:val="00F63CAC"/>
    <w:rsid w:val="00FF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2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5F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rsid w:val="005F5F2C"/>
    <w:rPr>
      <w:rFonts w:cs="Times New Roman"/>
    </w:rPr>
  </w:style>
  <w:style w:type="paragraph" w:styleId="a6">
    <w:name w:val="footer"/>
    <w:basedOn w:val="a"/>
    <w:link w:val="a7"/>
    <w:rsid w:val="005F5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6C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6CD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2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5F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rsid w:val="005F5F2C"/>
    <w:rPr>
      <w:rFonts w:cs="Times New Roman"/>
    </w:rPr>
  </w:style>
  <w:style w:type="paragraph" w:styleId="a6">
    <w:name w:val="footer"/>
    <w:basedOn w:val="a"/>
    <w:link w:val="a7"/>
    <w:rsid w:val="005F5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6C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6C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&#1052;&#1050;&#1059;%20&#1054;.&#1057;\&#1059;&#1052;&#1050;\&#1078;&#1091;&#1088;&#1085;&#1072;&#1083;%20&#1087;&#1088;&#1086;&#1074;&#1077;&#1076;.&#1079;&#1072;&#1085;.201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A949E-32E2-4942-BC39-3DEDBBD6F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журнал провед.зан.2014</Template>
  <TotalTime>1374</TotalTime>
  <Pages>4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14</cp:revision>
  <cp:lastPrinted>2017-01-25T07:59:00Z</cp:lastPrinted>
  <dcterms:created xsi:type="dcterms:W3CDTF">2018-02-27T11:45:00Z</dcterms:created>
  <dcterms:modified xsi:type="dcterms:W3CDTF">2018-03-05T09:04:00Z</dcterms:modified>
</cp:coreProperties>
</file>