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4AC" w:rsidRDefault="008F54AC" w:rsidP="008F54AC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8F54AC" w:rsidRDefault="008F54AC" w:rsidP="008F54AC">
      <w:pPr>
        <w:jc w:val="center"/>
        <w:rPr>
          <w:b/>
          <w:bCs/>
          <w:sz w:val="20"/>
          <w:szCs w:val="20"/>
          <w:u w:val="single"/>
        </w:rPr>
      </w:pPr>
    </w:p>
    <w:p w:rsidR="008F54AC" w:rsidRDefault="008F54AC" w:rsidP="008F54AC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8F54AC" w:rsidRPr="00DF3484" w:rsidRDefault="008F54AC" w:rsidP="008F54AC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8F54AC" w:rsidRDefault="008F54AC" w:rsidP="008F54AC">
      <w:pPr>
        <w:jc w:val="center"/>
      </w:pPr>
      <w:r>
        <w:t>198412, г. Ломоносов, Дворцовый пр., д.40</w:t>
      </w:r>
    </w:p>
    <w:p w:rsidR="008F54AC" w:rsidRDefault="008F54AC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</w:t>
      </w:r>
      <w:r w:rsidR="009610DB" w:rsidRPr="00540228">
        <w:rPr>
          <w:b/>
          <w:bCs/>
          <w:sz w:val="28"/>
          <w:szCs w:val="28"/>
        </w:rPr>
        <w:t>чёт проводимых мероприятий</w:t>
      </w:r>
    </w:p>
    <w:p w:rsidR="000C7848" w:rsidRDefault="00D437B2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январь</w:t>
      </w:r>
      <w:r w:rsidR="000C7848">
        <w:rPr>
          <w:b/>
          <w:bCs/>
          <w:sz w:val="28"/>
          <w:szCs w:val="28"/>
        </w:rPr>
        <w:t xml:space="preserve"> 20</w:t>
      </w:r>
      <w:r w:rsidR="00827857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8</w:t>
      </w:r>
      <w:r w:rsidR="000C7848">
        <w:rPr>
          <w:b/>
          <w:bCs/>
          <w:sz w:val="28"/>
          <w:szCs w:val="28"/>
        </w:rPr>
        <w:t xml:space="preserve"> г.</w:t>
      </w:r>
    </w:p>
    <w:p w:rsidR="000C7848" w:rsidRPr="000C7848" w:rsidRDefault="000C7848" w:rsidP="000C7848">
      <w:pPr>
        <w:jc w:val="center"/>
        <w:rPr>
          <w:b/>
          <w:bCs/>
          <w:sz w:val="28"/>
          <w:szCs w:val="28"/>
          <w:vertAlign w:val="superscript"/>
        </w:rPr>
      </w:pPr>
      <w:r>
        <w:rPr>
          <w:b/>
          <w:bCs/>
          <w:sz w:val="28"/>
          <w:szCs w:val="28"/>
          <w:vertAlign w:val="superscript"/>
        </w:rPr>
        <w:t>(месяц)</w:t>
      </w:r>
    </w:p>
    <w:p w:rsidR="009610DB" w:rsidRPr="00540228" w:rsidRDefault="009610DB" w:rsidP="006E0C33">
      <w:pPr>
        <w:jc w:val="center"/>
        <w:rPr>
          <w:b/>
          <w:bCs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610DB" w:rsidRDefault="00827857" w:rsidP="006E0C33">
            <w:pPr>
              <w:jc w:val="center"/>
              <w:rPr>
                <w:sz w:val="22"/>
                <w:szCs w:val="22"/>
              </w:rPr>
            </w:pPr>
            <w:r w:rsidRPr="009610DB">
              <w:rPr>
                <w:sz w:val="22"/>
                <w:szCs w:val="22"/>
              </w:rPr>
              <w:t xml:space="preserve">№ </w:t>
            </w:r>
            <w:proofErr w:type="gramStart"/>
            <w:r w:rsidRPr="009610DB">
              <w:rPr>
                <w:sz w:val="22"/>
                <w:szCs w:val="22"/>
              </w:rPr>
              <w:t>п</w:t>
            </w:r>
            <w:proofErr w:type="gramEnd"/>
            <w:r w:rsidRPr="009610DB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610DB" w:rsidRDefault="00827857" w:rsidP="006E0C33">
            <w:pPr>
              <w:jc w:val="center"/>
              <w:rPr>
                <w:sz w:val="22"/>
                <w:szCs w:val="22"/>
              </w:rPr>
            </w:pPr>
            <w:r w:rsidRPr="009610DB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610DB" w:rsidRDefault="00827857" w:rsidP="00961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610DB" w:rsidRDefault="00827857" w:rsidP="006E0C33">
            <w:pPr>
              <w:jc w:val="center"/>
              <w:rPr>
                <w:sz w:val="22"/>
                <w:szCs w:val="22"/>
              </w:rPr>
            </w:pPr>
            <w:r w:rsidRPr="009610DB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610DB">
              <w:rPr>
                <w:sz w:val="22"/>
                <w:szCs w:val="22"/>
              </w:rPr>
              <w:t>проведе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610DB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610DB" w:rsidRDefault="00827857" w:rsidP="006E0C33">
            <w:pPr>
              <w:jc w:val="center"/>
              <w:rPr>
                <w:sz w:val="22"/>
                <w:szCs w:val="22"/>
              </w:rPr>
            </w:pPr>
            <w:r w:rsidRPr="009610DB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610DB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610DB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Присут</w:t>
            </w:r>
            <w:r w:rsidRPr="009610DB">
              <w:rPr>
                <w:sz w:val="22"/>
                <w:szCs w:val="22"/>
              </w:rPr>
              <w:t>ство</w:t>
            </w:r>
            <w:proofErr w:type="spellEnd"/>
            <w:r w:rsidRPr="007A7988">
              <w:rPr>
                <w:sz w:val="22"/>
                <w:szCs w:val="22"/>
              </w:rPr>
              <w:t>-</w:t>
            </w:r>
            <w:r w:rsidRPr="009610DB">
              <w:rPr>
                <w:sz w:val="22"/>
                <w:szCs w:val="22"/>
              </w:rPr>
              <w:t>вали</w:t>
            </w:r>
            <w:proofErr w:type="gramEnd"/>
            <w:r w:rsidRPr="009610DB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Ф.И.О.</w:t>
            </w:r>
            <w:r w:rsidRPr="009610DB">
              <w:rPr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610DB" w:rsidRDefault="000A2480" w:rsidP="007A79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Default="000A2480" w:rsidP="006E0C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Демонстрация</w:t>
            </w:r>
          </w:p>
          <w:p w:rsidR="000A2480" w:rsidRPr="009610DB" w:rsidRDefault="000A2480" w:rsidP="006E0C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610DB" w:rsidRDefault="00827857" w:rsidP="006E0C33">
            <w:pPr>
              <w:jc w:val="center"/>
              <w:rPr>
                <w:sz w:val="22"/>
                <w:szCs w:val="22"/>
              </w:rPr>
            </w:pPr>
            <w:r w:rsidRPr="009610DB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610DB" w:rsidRDefault="00827857" w:rsidP="006E0C33">
            <w:pPr>
              <w:jc w:val="center"/>
              <w:rPr>
                <w:sz w:val="22"/>
                <w:szCs w:val="22"/>
              </w:rPr>
            </w:pPr>
            <w:r w:rsidRPr="009610DB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610DB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4D63FC" w:rsidP="006E0C33">
            <w:pPr>
              <w:jc w:val="center"/>
            </w:pPr>
            <w:r>
              <w:t>15.01</w:t>
            </w:r>
          </w:p>
          <w:p w:rsidR="008E6964" w:rsidRPr="00540228" w:rsidRDefault="008E6964" w:rsidP="004D63FC">
            <w:pPr>
              <w:jc w:val="center"/>
            </w:pPr>
            <w:r>
              <w:t>1</w:t>
            </w:r>
            <w:r w:rsidR="004D63FC">
              <w:t>5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Default="002B62BD" w:rsidP="006E0C33">
            <w:pPr>
              <w:ind w:hanging="7"/>
              <w:jc w:val="center"/>
            </w:pPr>
          </w:p>
          <w:p w:rsidR="00EB3D4F" w:rsidRPr="008E6964" w:rsidRDefault="00957C52" w:rsidP="00957C5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D437B2">
              <w:rPr>
                <w:b/>
                <w:u w:val="single"/>
              </w:rPr>
              <w:t>1</w:t>
            </w:r>
          </w:p>
          <w:p w:rsidR="00D437B2" w:rsidRDefault="007319C7" w:rsidP="00957C52">
            <w:pPr>
              <w:ind w:hanging="7"/>
            </w:pPr>
            <w:r>
              <w:t xml:space="preserve"> </w:t>
            </w:r>
            <w:r w:rsidRPr="0018190B">
              <w:t>Гражданская оборона как система общегосударственных мер по защите населения. Единая государственная система предупреждения и ликвидации чрезвычайных ситуаций и её основные задачи.</w:t>
            </w:r>
          </w:p>
          <w:p w:rsidR="002B62BD" w:rsidRPr="00540228" w:rsidRDefault="002B62BD" w:rsidP="006E0C33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8F7B91" w:rsidP="006E0C33">
            <w:pPr>
              <w:jc w:val="center"/>
            </w:pPr>
            <w:r>
              <w:t>лекция</w:t>
            </w:r>
            <w:r w:rsidR="008E6964">
              <w:t>-1ч.</w:t>
            </w:r>
          </w:p>
          <w:p w:rsidR="008E6964" w:rsidRPr="00540228" w:rsidRDefault="007319C7" w:rsidP="006E0C33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19C7" w:rsidRDefault="007319C7" w:rsidP="006E0C33">
            <w:pPr>
              <w:jc w:val="center"/>
            </w:pPr>
            <w:r>
              <w:t>УКП</w:t>
            </w:r>
          </w:p>
          <w:p w:rsidR="004D63FC" w:rsidRDefault="004D63FC" w:rsidP="006E0C33">
            <w:pPr>
              <w:jc w:val="center"/>
            </w:pPr>
          </w:p>
          <w:p w:rsidR="00EB3D4F" w:rsidRPr="00540228" w:rsidRDefault="00EB3D4F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4D63FC" w:rsidP="006E0C33">
            <w:pPr>
              <w:jc w:val="center"/>
            </w:pPr>
            <w:r>
              <w:t>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6964" w:rsidRDefault="00933344" w:rsidP="008E6964">
            <w:r>
              <w:t>Буклет</w:t>
            </w:r>
            <w:r w:rsidR="008E6964">
              <w:t>:</w:t>
            </w:r>
          </w:p>
          <w:p w:rsidR="006C437A" w:rsidRDefault="00933344" w:rsidP="00933344">
            <w:r w:rsidRPr="004C3333">
              <w:t>«Гражданская</w:t>
            </w:r>
            <w:r>
              <w:t xml:space="preserve"> оборона и защита </w:t>
            </w:r>
            <w:proofErr w:type="gramStart"/>
            <w:r>
              <w:t>населения</w:t>
            </w:r>
            <w:proofErr w:type="gramEnd"/>
            <w:r w:rsidRPr="004C3333">
              <w:t xml:space="preserve"> </w:t>
            </w:r>
            <w:r>
              <w:t xml:space="preserve">и </w:t>
            </w:r>
            <w:r w:rsidRPr="004C3333">
              <w:t>защита в ЧС»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03BB" w:rsidRPr="006703BB" w:rsidRDefault="00957C52" w:rsidP="006703B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      </w:t>
            </w:r>
            <w:r w:rsidR="004D63FC">
              <w:t>«МЧС России на современном этапе»</w:t>
            </w:r>
          </w:p>
          <w:p w:rsidR="006703BB" w:rsidRPr="005D3E95" w:rsidRDefault="006703BB" w:rsidP="006703BB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933344" w:rsidP="006E0C33">
            <w:pPr>
              <w:jc w:val="center"/>
            </w:pPr>
            <w:r>
              <w:t>16.01</w:t>
            </w:r>
          </w:p>
          <w:p w:rsidR="00EB3D4F" w:rsidRPr="00540228" w:rsidRDefault="00933344" w:rsidP="006E0C33">
            <w:pPr>
              <w:jc w:val="center"/>
            </w:pPr>
            <w:r>
              <w:t>11.00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Default="002B62BD" w:rsidP="002B62BD">
            <w:pPr>
              <w:ind w:hanging="7"/>
              <w:jc w:val="center"/>
            </w:pPr>
          </w:p>
          <w:p w:rsidR="00933344" w:rsidRPr="008E6964" w:rsidRDefault="00933344" w:rsidP="00933344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1</w:t>
            </w:r>
          </w:p>
          <w:p w:rsidR="00C22219" w:rsidRDefault="00933344" w:rsidP="00933344">
            <w:pPr>
              <w:ind w:hanging="7"/>
              <w:jc w:val="center"/>
            </w:pPr>
            <w:r>
              <w:t xml:space="preserve"> </w:t>
            </w:r>
            <w:r w:rsidRPr="0018190B">
              <w:t xml:space="preserve">Гражданская оборона как система общегосударственных мер по защите населения. Единая государственная система </w:t>
            </w:r>
            <w:r w:rsidRPr="0018190B">
              <w:lastRenderedPageBreak/>
              <w:t>предупреждения и ликвидации чрезвычайных ситуаций и её основные задачи</w:t>
            </w:r>
            <w:r>
              <w:rPr>
                <w:b/>
                <w:u w:val="single"/>
              </w:rPr>
              <w:t xml:space="preserve"> </w:t>
            </w:r>
          </w:p>
          <w:p w:rsidR="00C22219" w:rsidRDefault="00C22219" w:rsidP="002B62BD">
            <w:pPr>
              <w:ind w:hanging="7"/>
              <w:jc w:val="center"/>
            </w:pPr>
          </w:p>
          <w:p w:rsidR="00C22219" w:rsidRDefault="00C22219" w:rsidP="002B62BD">
            <w:pPr>
              <w:ind w:hanging="7"/>
              <w:jc w:val="center"/>
            </w:pPr>
          </w:p>
          <w:p w:rsidR="00EB3D4F" w:rsidRDefault="00957C52" w:rsidP="002B62BD">
            <w:pPr>
              <w:ind w:hanging="7"/>
              <w:jc w:val="center"/>
            </w:pPr>
            <w:r>
              <w:t xml:space="preserve"> </w:t>
            </w:r>
            <w:r w:rsidR="002B62BD">
              <w:t>.</w:t>
            </w:r>
          </w:p>
          <w:p w:rsidR="002B62BD" w:rsidRPr="00540228" w:rsidRDefault="002B62BD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C22219">
            <w:pPr>
              <w:jc w:val="center"/>
            </w:pPr>
            <w:r>
              <w:lastRenderedPageBreak/>
              <w:t>лекция-1ч.</w:t>
            </w: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933344" w:rsidP="006E0C33">
            <w:pPr>
              <w:jc w:val="center"/>
            </w:pPr>
            <w:r>
              <w:t>общественная организация «Общество инвалидов»</w:t>
            </w:r>
          </w:p>
          <w:p w:rsidR="00EB3D4F" w:rsidRPr="00540228" w:rsidRDefault="00EB3D4F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933344" w:rsidP="006E0C33">
            <w:pPr>
              <w:jc w:val="center"/>
            </w:pPr>
            <w:r>
              <w:t>11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DB0FB7" w:rsidP="00DB0FB7">
            <w:r>
              <w:t>Буклет:</w:t>
            </w:r>
          </w:p>
          <w:p w:rsidR="00EB3D4F" w:rsidRDefault="00DB0FB7" w:rsidP="00DB0FB7">
            <w:pPr>
              <w:jc w:val="center"/>
            </w:pPr>
            <w:r w:rsidRPr="004C3333">
              <w:t>«Гражданская</w:t>
            </w:r>
            <w:r>
              <w:t xml:space="preserve"> оборона и защита </w:t>
            </w:r>
            <w:proofErr w:type="gramStart"/>
            <w:r>
              <w:t>населения</w:t>
            </w:r>
            <w:proofErr w:type="gramEnd"/>
            <w:r w:rsidRPr="004C3333">
              <w:t xml:space="preserve"> </w:t>
            </w:r>
            <w:r>
              <w:t xml:space="preserve">и </w:t>
            </w:r>
            <w:r w:rsidRPr="004C3333">
              <w:t>защита в ЧС»</w:t>
            </w:r>
            <w:r w:rsidR="00933344"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8E6964" w:rsidP="00DB0FB7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DB0FB7">
              <w:rPr>
                <w:bCs/>
                <w:iCs/>
              </w:rPr>
              <w:t>«</w:t>
            </w:r>
            <w:r w:rsidR="00DB0FB7">
              <w:t>МЧС России на современном этапе»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933344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17.01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Pr="008E6964" w:rsidRDefault="00933344" w:rsidP="00933344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1</w:t>
            </w:r>
          </w:p>
          <w:p w:rsidR="00C22219" w:rsidRDefault="00933344" w:rsidP="00933344">
            <w:pPr>
              <w:ind w:hanging="7"/>
            </w:pPr>
            <w:r>
              <w:t xml:space="preserve"> </w:t>
            </w:r>
            <w:r w:rsidRPr="0018190B">
              <w:t>Гражданская оборона как система общегосударственных мер по защите населения. Единая государственная система предупреждения и ликвидации чрезвычайных ситуаций и её основные задачи</w:t>
            </w:r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C22219">
            <w:pPr>
              <w:jc w:val="center"/>
            </w:pPr>
            <w:r>
              <w:t>лекция-1ч.</w:t>
            </w: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933344" w:rsidP="006E0C33">
            <w:pPr>
              <w:jc w:val="center"/>
            </w:pPr>
            <w:r>
              <w:t xml:space="preserve"> «Здоровое поколение»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933344" w:rsidP="006E0C33">
            <w:pPr>
              <w:jc w:val="center"/>
            </w:pPr>
            <w:r>
              <w:t>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DB0FB7" w:rsidP="00DB0FB7">
            <w:r>
              <w:t>Буклет:</w:t>
            </w:r>
          </w:p>
          <w:p w:rsidR="00C22219" w:rsidRDefault="00DB0FB7" w:rsidP="00DB0FB7">
            <w:pPr>
              <w:jc w:val="center"/>
            </w:pPr>
            <w:r w:rsidRPr="004C3333">
              <w:t>«Гражданская</w:t>
            </w:r>
            <w:r>
              <w:t xml:space="preserve"> оборона и защита </w:t>
            </w:r>
            <w:proofErr w:type="gramStart"/>
            <w:r>
              <w:t>населения</w:t>
            </w:r>
            <w:proofErr w:type="gramEnd"/>
            <w:r w:rsidRPr="004C3333">
              <w:t xml:space="preserve"> </w:t>
            </w:r>
            <w:r>
              <w:t xml:space="preserve">и </w:t>
            </w:r>
            <w:r w:rsidRPr="004C3333">
              <w:t>защита в ЧС»</w:t>
            </w:r>
            <w:r w:rsidR="00933344">
              <w:t xml:space="preserve">  </w:t>
            </w:r>
          </w:p>
          <w:p w:rsidR="00C22219" w:rsidRDefault="00C22219" w:rsidP="00C22219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DB0FB7" w:rsidP="00DB0FB7">
            <w:pPr>
              <w:rPr>
                <w:bCs/>
                <w:iCs/>
              </w:rPr>
            </w:pPr>
            <w:r>
              <w:t>«МЧС России на современном этапе»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E2446A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933344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22.01</w:t>
            </w:r>
          </w:p>
          <w:p w:rsidR="00933344" w:rsidRDefault="00933344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Pr="008E6964" w:rsidRDefault="00933344" w:rsidP="00933344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1</w:t>
            </w:r>
          </w:p>
          <w:p w:rsidR="00E2446A" w:rsidRDefault="00933344" w:rsidP="00933344">
            <w:pPr>
              <w:ind w:hanging="7"/>
            </w:pPr>
            <w:r>
              <w:t xml:space="preserve"> </w:t>
            </w:r>
            <w:r w:rsidRPr="0018190B">
              <w:t>Гражданская оборона как система общегосударственных мер по защите населения. Единая государственная система предупреждения и ликвидации чрезвычайных ситуаций и её основные задачи</w:t>
            </w:r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E2446A">
            <w:pPr>
              <w:jc w:val="center"/>
            </w:pPr>
            <w:r>
              <w:t>лекция-1ч.</w:t>
            </w: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933344" w:rsidP="006E0C33">
            <w:pPr>
              <w:jc w:val="center"/>
            </w:pPr>
            <w:r>
              <w:t>ОДП</w:t>
            </w:r>
          </w:p>
          <w:p w:rsidR="00E2446A" w:rsidRDefault="00933344" w:rsidP="006E0C33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 w:rsidR="00E2446A">
              <w:t xml:space="preserve"> 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  <w:r>
              <w:t>20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933344" w:rsidP="00DB0FB7">
            <w:r>
              <w:t xml:space="preserve"> </w:t>
            </w:r>
            <w:r w:rsidR="00DB0FB7">
              <w:t>Буклет:</w:t>
            </w:r>
          </w:p>
          <w:p w:rsidR="00E2446A" w:rsidRDefault="00DB0FB7" w:rsidP="00DB0FB7">
            <w:r w:rsidRPr="004C3333">
              <w:t>«Гражданская</w:t>
            </w:r>
            <w:r>
              <w:t xml:space="preserve"> оборона и защита </w:t>
            </w:r>
            <w:proofErr w:type="gramStart"/>
            <w:r>
              <w:t>населения</w:t>
            </w:r>
            <w:proofErr w:type="gramEnd"/>
            <w:r w:rsidRPr="004C3333">
              <w:t xml:space="preserve"> </w:t>
            </w:r>
            <w:r>
              <w:t xml:space="preserve">и </w:t>
            </w:r>
            <w:r w:rsidRPr="004C3333">
              <w:t>защита в ЧС»</w:t>
            </w:r>
          </w:p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DB0FB7" w:rsidP="00DB0FB7">
            <w:pPr>
              <w:rPr>
                <w:bCs/>
                <w:iCs/>
              </w:rPr>
            </w:pPr>
            <w:r>
              <w:t>МЧС России на современном этапе»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933344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  <w:r>
              <w:t>5</w:t>
            </w:r>
          </w:p>
          <w:p w:rsidR="00933344" w:rsidRDefault="00933344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933344" w:rsidP="006E0C33">
            <w:pPr>
              <w:jc w:val="center"/>
            </w:pPr>
            <w:r>
              <w:t>22.01</w:t>
            </w:r>
          </w:p>
          <w:p w:rsidR="00933344" w:rsidRDefault="00933344" w:rsidP="006E0C33">
            <w:pPr>
              <w:jc w:val="center"/>
              <w:rPr>
                <w:sz w:val="28"/>
              </w:rPr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Pr="008E6964" w:rsidRDefault="00933344" w:rsidP="00933344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1</w:t>
            </w:r>
          </w:p>
          <w:p w:rsidR="00933344" w:rsidRDefault="00933344" w:rsidP="00933344">
            <w:pPr>
              <w:ind w:hanging="7"/>
              <w:rPr>
                <w:b/>
                <w:u w:val="single"/>
              </w:rPr>
            </w:pPr>
            <w:r>
              <w:t xml:space="preserve"> </w:t>
            </w:r>
            <w:r w:rsidRPr="0018190B">
              <w:t xml:space="preserve">Гражданская оборона как система общегосударственных мер по защите населения. Единая </w:t>
            </w:r>
            <w:r w:rsidRPr="0018190B">
              <w:lastRenderedPageBreak/>
              <w:t>государственная система предупреждения и ликвидации чрезвычайных ситуаций и её основные задачи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DB0FB7" w:rsidP="00DB0FB7">
            <w:pPr>
              <w:jc w:val="center"/>
            </w:pPr>
            <w:r>
              <w:lastRenderedPageBreak/>
              <w:t>лекция-1ч.</w:t>
            </w:r>
          </w:p>
          <w:p w:rsidR="00933344" w:rsidRDefault="00933344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933344" w:rsidP="006E0C33">
            <w:pPr>
              <w:jc w:val="center"/>
            </w:pPr>
            <w:r>
              <w:t>общественная  организация</w:t>
            </w:r>
          </w:p>
          <w:p w:rsidR="00933344" w:rsidRDefault="00933344" w:rsidP="006E0C33">
            <w:pPr>
              <w:jc w:val="center"/>
            </w:pPr>
            <w:r>
              <w:t>блокадников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871E39" w:rsidP="006E0C33">
            <w:pPr>
              <w:jc w:val="center"/>
            </w:pPr>
            <w:r>
              <w:t>15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DB0FB7" w:rsidP="00DB0FB7">
            <w:r>
              <w:t>Буклет:</w:t>
            </w:r>
          </w:p>
          <w:p w:rsidR="00933344" w:rsidRDefault="00DB0FB7" w:rsidP="00DB0FB7">
            <w:r w:rsidRPr="004C3333">
              <w:t>«Гражданская</w:t>
            </w:r>
            <w:r>
              <w:t xml:space="preserve"> оборона и защита </w:t>
            </w:r>
            <w:proofErr w:type="gramStart"/>
            <w:r>
              <w:t>населения</w:t>
            </w:r>
            <w:proofErr w:type="gramEnd"/>
            <w:r w:rsidRPr="004C3333">
              <w:t xml:space="preserve"> </w:t>
            </w:r>
            <w:r>
              <w:t xml:space="preserve">и </w:t>
            </w:r>
            <w:r w:rsidRPr="004C3333">
              <w:t>защита в ЧС»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933344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0FB7" w:rsidRDefault="00DB0FB7" w:rsidP="006E0C33">
            <w:pPr>
              <w:jc w:val="center"/>
            </w:pPr>
          </w:p>
          <w:p w:rsidR="00DB0FB7" w:rsidRDefault="00DB0FB7" w:rsidP="006E0C33">
            <w:pPr>
              <w:jc w:val="center"/>
            </w:pPr>
          </w:p>
          <w:p w:rsidR="00DB0FB7" w:rsidRDefault="00DB0FB7" w:rsidP="006E0C33">
            <w:pPr>
              <w:jc w:val="center"/>
            </w:pPr>
          </w:p>
          <w:p w:rsidR="00933344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3344" w:rsidRDefault="00933344" w:rsidP="006E0C33">
            <w:pPr>
              <w:jc w:val="center"/>
            </w:pPr>
          </w:p>
        </w:tc>
      </w:tr>
      <w:tr w:rsidR="00871E3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Pr="008E6964" w:rsidRDefault="00871E39" w:rsidP="00933344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E2446A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1E39" w:rsidRDefault="00871E39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1E39" w:rsidRDefault="00871E39" w:rsidP="006E0C33">
            <w:pPr>
              <w:jc w:val="center"/>
            </w:pPr>
          </w:p>
        </w:tc>
      </w:tr>
      <w:tr w:rsidR="00871E3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</w:p>
          <w:p w:rsidR="00871E39" w:rsidRDefault="00871E39" w:rsidP="006E0C33">
            <w:pPr>
              <w:jc w:val="center"/>
            </w:pPr>
            <w:r>
              <w:t>6</w:t>
            </w:r>
          </w:p>
          <w:p w:rsidR="00871E39" w:rsidRDefault="00871E39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  <w:r>
              <w:t>23.01</w:t>
            </w:r>
          </w:p>
          <w:p w:rsidR="00871E39" w:rsidRDefault="00871E39" w:rsidP="006E0C33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Pr="008E6964" w:rsidRDefault="00871E39" w:rsidP="00871E39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1</w:t>
            </w:r>
          </w:p>
          <w:p w:rsidR="00871E39" w:rsidRPr="008E6964" w:rsidRDefault="00871E39" w:rsidP="00871E39">
            <w:pPr>
              <w:ind w:hanging="7"/>
              <w:rPr>
                <w:b/>
                <w:u w:val="single"/>
              </w:rPr>
            </w:pPr>
            <w:r>
              <w:t xml:space="preserve"> </w:t>
            </w:r>
            <w:r w:rsidRPr="0018190B">
              <w:t>Гражданская оборона как система общегосударственных мер по защите населения. Единая государственная система предупреждения и ликвидации чрезвычайных ситуаций и её основные задачи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DB0FB7" w:rsidP="00DB0FB7">
            <w:pPr>
              <w:jc w:val="center"/>
            </w:pPr>
            <w:r>
              <w:t>лекция-1ч.</w:t>
            </w:r>
          </w:p>
          <w:p w:rsidR="00871E39" w:rsidRDefault="00871E39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6E0C33">
            <w:pPr>
              <w:jc w:val="center"/>
            </w:pPr>
            <w:r>
              <w:t>общественная организация ветеранов войны и труда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3A711C" w:rsidP="006E0C33">
            <w:pPr>
              <w:jc w:val="center"/>
            </w:pPr>
            <w:r>
              <w:t>21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Default="00DB0FB7" w:rsidP="00DB0FB7">
            <w:r>
              <w:t>Буклет:</w:t>
            </w:r>
          </w:p>
          <w:p w:rsidR="00871E39" w:rsidRDefault="00DB0FB7" w:rsidP="00DB0FB7">
            <w:r w:rsidRPr="004C3333">
              <w:t>«Гражданская</w:t>
            </w:r>
            <w:r>
              <w:t xml:space="preserve"> оборона и защита </w:t>
            </w:r>
            <w:proofErr w:type="gramStart"/>
            <w:r>
              <w:t>населения</w:t>
            </w:r>
            <w:proofErr w:type="gramEnd"/>
            <w:r w:rsidRPr="004C3333">
              <w:t xml:space="preserve"> </w:t>
            </w:r>
            <w:r>
              <w:t xml:space="preserve">и </w:t>
            </w:r>
            <w:r w:rsidRPr="004C3333">
              <w:t>защита в ЧС»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1E39" w:rsidRDefault="00871E39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0FB7" w:rsidRDefault="00DB0FB7" w:rsidP="006E0C33">
            <w:pPr>
              <w:jc w:val="center"/>
            </w:pPr>
          </w:p>
          <w:p w:rsidR="00DB0FB7" w:rsidRDefault="00DB0FB7" w:rsidP="006E0C33">
            <w:pPr>
              <w:jc w:val="center"/>
            </w:pPr>
          </w:p>
          <w:p w:rsidR="00871E39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1E39" w:rsidRDefault="00871E39" w:rsidP="006E0C33">
            <w:pPr>
              <w:jc w:val="center"/>
            </w:pPr>
          </w:p>
        </w:tc>
      </w:tr>
      <w:tr w:rsidR="003A711C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3A711C" w:rsidP="006E0C33">
            <w:pPr>
              <w:jc w:val="center"/>
            </w:pPr>
          </w:p>
          <w:p w:rsidR="003A711C" w:rsidRDefault="003A711C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3A711C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Pr="003A711C" w:rsidRDefault="003A711C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DB0FB7" w:rsidP="00E2446A">
            <w:pPr>
              <w:jc w:val="center"/>
            </w:pPr>
            <w:r>
              <w:t>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3A711C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DB0FB7" w:rsidP="006E0C33">
            <w:pPr>
              <w:jc w:val="center"/>
            </w:pPr>
            <w:r>
              <w:t>83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DB0FB7" w:rsidP="00DB0FB7">
            <w:pPr>
              <w:jc w:val="center"/>
            </w:pPr>
            <w:r>
              <w:t>89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711C" w:rsidRDefault="00DB0FB7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711C" w:rsidRDefault="003A711C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711C" w:rsidRDefault="003A711C" w:rsidP="006E0C33">
            <w:pPr>
              <w:jc w:val="center"/>
            </w:pPr>
          </w:p>
        </w:tc>
      </w:tr>
    </w:tbl>
    <w:p w:rsidR="005F5F2C" w:rsidRDefault="005F5F2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</w:p>
    <w:p w:rsidR="003A711C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proofErr w:type="spellStart"/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:                                         </w:t>
      </w:r>
      <w:proofErr w:type="spellStart"/>
      <w:r>
        <w:rPr>
          <w:sz w:val="28"/>
          <w:szCs w:val="28"/>
        </w:rPr>
        <w:t>Тяско</w:t>
      </w:r>
      <w:proofErr w:type="spellEnd"/>
      <w:r>
        <w:rPr>
          <w:sz w:val="28"/>
          <w:szCs w:val="28"/>
        </w:rPr>
        <w:t xml:space="preserve"> М.И.</w:t>
      </w:r>
    </w:p>
    <w:p w:rsidR="00DB0FB7" w:rsidRDefault="00DB0FB7" w:rsidP="006E0C33">
      <w:pPr>
        <w:ind w:firstLine="720"/>
        <w:rPr>
          <w:sz w:val="28"/>
          <w:szCs w:val="28"/>
        </w:rPr>
        <w:sectPr w:rsidR="00DB0FB7" w:rsidSect="00D2181E">
          <w:pgSz w:w="16838" w:h="11906" w:orient="landscape"/>
          <w:pgMar w:top="709" w:right="567" w:bottom="567" w:left="567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5F5F2C" w:rsidRDefault="00F63CAC" w:rsidP="006E0C33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</w:t>
      </w: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653EB"/>
    <w:rsid w:val="000A2480"/>
    <w:rsid w:val="000C7848"/>
    <w:rsid w:val="00191F0C"/>
    <w:rsid w:val="00287493"/>
    <w:rsid w:val="00293479"/>
    <w:rsid w:val="002B62BD"/>
    <w:rsid w:val="003A711C"/>
    <w:rsid w:val="004D63FC"/>
    <w:rsid w:val="00507617"/>
    <w:rsid w:val="00544158"/>
    <w:rsid w:val="005844D3"/>
    <w:rsid w:val="005F5F2C"/>
    <w:rsid w:val="006703BB"/>
    <w:rsid w:val="006B2B26"/>
    <w:rsid w:val="006C437A"/>
    <w:rsid w:val="006E0C33"/>
    <w:rsid w:val="0071575C"/>
    <w:rsid w:val="007319C7"/>
    <w:rsid w:val="00767DE0"/>
    <w:rsid w:val="007A71D3"/>
    <w:rsid w:val="007A7988"/>
    <w:rsid w:val="00827857"/>
    <w:rsid w:val="00871E39"/>
    <w:rsid w:val="008E6964"/>
    <w:rsid w:val="008F54AC"/>
    <w:rsid w:val="008F7B91"/>
    <w:rsid w:val="00914D5E"/>
    <w:rsid w:val="00933344"/>
    <w:rsid w:val="0094278F"/>
    <w:rsid w:val="00957C52"/>
    <w:rsid w:val="009610DB"/>
    <w:rsid w:val="00996CDD"/>
    <w:rsid w:val="00B910BA"/>
    <w:rsid w:val="00C22219"/>
    <w:rsid w:val="00C50624"/>
    <w:rsid w:val="00CE13E6"/>
    <w:rsid w:val="00D2181E"/>
    <w:rsid w:val="00D43347"/>
    <w:rsid w:val="00D437B2"/>
    <w:rsid w:val="00DB0FB7"/>
    <w:rsid w:val="00DD3325"/>
    <w:rsid w:val="00DF3484"/>
    <w:rsid w:val="00E10222"/>
    <w:rsid w:val="00E22E48"/>
    <w:rsid w:val="00E2446A"/>
    <w:rsid w:val="00EA219E"/>
    <w:rsid w:val="00EB3D4F"/>
    <w:rsid w:val="00EF089E"/>
    <w:rsid w:val="00F63CAC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05C60-1CF4-4830-BD54-D0ED54B82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71</TotalTime>
  <Pages>4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17</cp:revision>
  <cp:lastPrinted>2017-01-25T07:59:00Z</cp:lastPrinted>
  <dcterms:created xsi:type="dcterms:W3CDTF">2017-10-05T13:42:00Z</dcterms:created>
  <dcterms:modified xsi:type="dcterms:W3CDTF">2018-03-05T09:03:00Z</dcterms:modified>
</cp:coreProperties>
</file>