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012" w:rsidRDefault="001B2012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БД ПМО г.Санкт-Петербурга</w:t>
      </w:r>
    </w:p>
    <w:p w:rsidR="001B2012" w:rsidRDefault="001B2012">
      <w:pPr>
        <w:jc w:val="center"/>
        <w:rPr>
          <w:b/>
          <w:bCs/>
        </w:rPr>
      </w:pPr>
      <w:r>
        <w:rPr>
          <w:b/>
          <w:bCs/>
        </w:rPr>
        <w:t>ПОКАЗАТЕЛИ,</w:t>
      </w:r>
      <w:r>
        <w:rPr>
          <w:b/>
          <w:bCs/>
        </w:rPr>
        <w:br/>
        <w:t>ХАРАКТЕРИЗУЮЩИЕ СОСТОЯНИЕ ЭКОНОМИКИ И</w:t>
      </w:r>
      <w:r>
        <w:rPr>
          <w:b/>
          <w:bCs/>
        </w:rPr>
        <w:br/>
        <w:t>СОЦИАЛЬНОЙ СФЕРЫ МУНИЦИПАЛЬНОГО ОБРАЗОВАНИЯ</w:t>
      </w:r>
    </w:p>
    <w:p w:rsidR="001B2012" w:rsidRDefault="001B2012">
      <w:pPr>
        <w:jc w:val="center"/>
        <w:rPr>
          <w:b/>
          <w:bCs/>
        </w:rPr>
      </w:pPr>
      <w:r>
        <w:rPr>
          <w:b/>
          <w:bCs/>
        </w:rPr>
        <w:t>Муниципальные образования Города Санкт-Петербурга (города федерального значения)</w:t>
      </w:r>
    </w:p>
    <w:p w:rsidR="001B2012" w:rsidRDefault="001B2012">
      <w:pPr>
        <w:jc w:val="center"/>
      </w:pPr>
      <w:r>
        <w:t>Внутригородские территории городов федерального значения</w:t>
      </w:r>
    </w:p>
    <w:p w:rsidR="001B2012" w:rsidRDefault="001B2012">
      <w:pPr>
        <w:jc w:val="center"/>
        <w:rPr>
          <w:b/>
          <w:bCs/>
        </w:rPr>
      </w:pPr>
      <w:r>
        <w:rPr>
          <w:b/>
          <w:bCs/>
        </w:rPr>
        <w:t>город Ломоносов</w:t>
      </w:r>
    </w:p>
    <w:p w:rsidR="001B2012" w:rsidRDefault="001B2012">
      <w:pPr>
        <w:jc w:val="center"/>
        <w:rPr>
          <w:b/>
          <w:bCs/>
        </w:rPr>
      </w:pPr>
      <w:r>
        <w:rPr>
          <w:b/>
          <w:bCs/>
        </w:rPr>
        <w:t>за 2020 год</w:t>
      </w:r>
    </w:p>
    <w:p w:rsidR="001B2012" w:rsidRDefault="001B2012"/>
    <w:p w:rsidR="001B2012" w:rsidRDefault="001B2012">
      <w:pPr>
        <w:jc w:val="center"/>
        <w:rPr>
          <w:b/>
          <w:bCs/>
        </w:rPr>
      </w:pPr>
      <w:r>
        <w:rPr>
          <w:b/>
          <w:bCs/>
        </w:rPr>
        <w:t>Население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r>
              <w:t>Оценка численности населения на 1 января текущего года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Все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43235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Городское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43235</w:t>
            </w:r>
          </w:p>
        </w:tc>
      </w:tr>
    </w:tbl>
    <w:p w:rsidR="001B2012" w:rsidRDefault="001B2012"/>
    <w:p w:rsidR="001B2012" w:rsidRDefault="001B2012">
      <w:pPr>
        <w:jc w:val="center"/>
        <w:rPr>
          <w:b/>
          <w:bCs/>
        </w:rPr>
      </w:pPr>
      <w:r>
        <w:rPr>
          <w:b/>
          <w:bCs/>
        </w:rPr>
        <w:t>Занятость и заработная плата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r>
              <w:t>Среднесписочная численность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5510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5490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5466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1680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1670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1668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Н Транспортировка и хранение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520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511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508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740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lastRenderedPageBreak/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737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731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1244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1241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1236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1024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1018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1013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263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262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260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r>
              <w:t>Фонд заработной платы всех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966894.5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1882280.6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2883945.9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330179.2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621257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957498.8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3220.3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6497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10386.4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Н Транспортировка и хранение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10000.3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12017.9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121568.1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215721.6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329792.8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84057.1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173037.9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265669.4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lastRenderedPageBreak/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183936.4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374852.3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562335.5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198944.1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395013.1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623215.3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38088.7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77700.7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109862.7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r>
              <w:t>Среднемесячная заработная плата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58496.5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57143.7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58625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65286.8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61597.1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63412.3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202534.6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212320.3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235519.3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Н Транспортировка и хранение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61702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65472.6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65888.9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J Деятельность в области информации и связи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51495.2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51632.8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K Деятельность финансовая и страховая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120300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104100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105525.9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L Деятельность по операциям с недвижимым имуществом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48988.9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53555.6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lastRenderedPageBreak/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47391.7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77536.7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70127.4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72031.1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37426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38682.1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39943.7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49122.5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50213.8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50369.7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64766.8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64703.2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68357.5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47934.7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49323.5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46793.1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r>
              <w:t>Просроченная задолженность по заработной плате работников организаций – всего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Всего по отдельным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71580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на 1 апреля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42116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5910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71580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на 1 апреля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42116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5910</w:t>
            </w:r>
          </w:p>
        </w:tc>
      </w:tr>
    </w:tbl>
    <w:p w:rsidR="001B2012" w:rsidRDefault="001B2012"/>
    <w:p w:rsidR="001B2012" w:rsidRDefault="001B2012">
      <w:pPr>
        <w:jc w:val="center"/>
        <w:rPr>
          <w:b/>
          <w:bCs/>
        </w:rPr>
      </w:pPr>
      <w:r>
        <w:rPr>
          <w:b/>
          <w:bCs/>
        </w:rPr>
        <w:t>Промышленное производство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r>
              <w:t>Отгружено товаров собственного производства, выполнено работ и услуг собственными силами (без субъектов малого предпринимательства), средняя численность работников которых превышает 15 человек, по фактическим видам экономической деятельности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lastRenderedPageBreak/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1972773.5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3443189.5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5451529.8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1538648.3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2758128.9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4486674.8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r>
              <w:t>Отгружено товаров собственного производства, выполнено работ и услуг собственными силами (без субъектов малого предпринимательства) ((с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1979434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3456259.2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5486748.2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1481486.1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2708125.4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4071849.5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r>
              <w:t>Продано товаров несобственного производства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861051.2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1179498.6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1947950.6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  <w:rPr>
                <w:sz w:val="20"/>
                <w:szCs w:val="20"/>
              </w:rPr>
            </w:pP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185614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401662.9</w:t>
            </w:r>
          </w:p>
        </w:tc>
      </w:tr>
      <w:tr w:rsidR="001B201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1B2012" w:rsidRDefault="001B2012">
            <w: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012" w:rsidRDefault="001B2012">
            <w:pPr>
              <w:jc w:val="center"/>
            </w:pPr>
            <w:r>
              <w:t>659563.2</w:t>
            </w:r>
          </w:p>
        </w:tc>
      </w:tr>
    </w:tbl>
    <w:p w:rsidR="001B2012" w:rsidRDefault="001B2012"/>
    <w:sectPr w:rsidR="001B2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754"/>
    <w:rsid w:val="00147001"/>
    <w:rsid w:val="001B2012"/>
    <w:rsid w:val="00311605"/>
    <w:rsid w:val="0056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6177E4-54D4-462B-A2CF-566DD8090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Показатели 2020</Template>
  <TotalTime>1</TotalTime>
  <Pages>5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Time</vt:lpstr>
    </vt:vector>
  </TitlesOfParts>
  <Company/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</dc:title>
  <dc:subject/>
  <dc:creator>1</dc:creator>
  <cp:keywords/>
  <dc:description/>
  <cp:lastModifiedBy>1</cp:lastModifiedBy>
  <cp:revision>2</cp:revision>
  <dcterms:created xsi:type="dcterms:W3CDTF">2021-02-12T08:52:00Z</dcterms:created>
  <dcterms:modified xsi:type="dcterms:W3CDTF">2021-02-12T08:52:00Z</dcterms:modified>
</cp:coreProperties>
</file>